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40F" w:rsidRDefault="00A463CB" w:rsidP="006D540F">
      <w:pPr>
        <w:pStyle w:val="Picture"/>
      </w:pPr>
      <w:r>
        <w:t>0</w:t>
      </w:r>
      <w:r w:rsidR="00AA7DFE">
        <w:rPr>
          <w:noProof/>
          <w:color w:val="002060"/>
          <w:sz w:val="40"/>
        </w:rPr>
        <w:drawing>
          <wp:inline distT="0" distB="0" distL="0" distR="0" wp14:anchorId="0144BEED" wp14:editId="455D3ED9">
            <wp:extent cx="2638425" cy="457200"/>
            <wp:effectExtent l="0" t="0" r="9525" b="0"/>
            <wp:docPr id="9" name="Picture 9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E7" w:rsidRPr="00CC3FE7" w:rsidRDefault="00CC3FE7" w:rsidP="00494E32">
      <w:pPr>
        <w:pStyle w:val="ActivitySection"/>
        <w:rPr>
          <w:color w:val="002060"/>
          <w:sz w:val="40"/>
          <w:szCs w:val="40"/>
        </w:rPr>
      </w:pPr>
      <w:r w:rsidRPr="00CC3FE7">
        <w:rPr>
          <w:color w:val="002060"/>
          <w:sz w:val="40"/>
          <w:szCs w:val="40"/>
        </w:rPr>
        <w:t>Activity 2.</w:t>
      </w:r>
      <w:r w:rsidR="00A4698F">
        <w:rPr>
          <w:color w:val="002060"/>
          <w:sz w:val="40"/>
          <w:szCs w:val="40"/>
        </w:rPr>
        <w:t>5</w:t>
      </w:r>
      <w:r w:rsidRPr="00CC3FE7">
        <w:rPr>
          <w:color w:val="002060"/>
          <w:sz w:val="40"/>
          <w:szCs w:val="40"/>
        </w:rPr>
        <w:t xml:space="preserve"> </w:t>
      </w:r>
      <w:proofErr w:type="spellStart"/>
      <w:r w:rsidRPr="00CC3FE7">
        <w:rPr>
          <w:color w:val="002060"/>
          <w:sz w:val="40"/>
          <w:szCs w:val="40"/>
        </w:rPr>
        <w:t>Multiview</w:t>
      </w:r>
      <w:proofErr w:type="spellEnd"/>
      <w:r w:rsidRPr="00CC3FE7">
        <w:rPr>
          <w:color w:val="002060"/>
          <w:sz w:val="40"/>
          <w:szCs w:val="40"/>
        </w:rPr>
        <w:t xml:space="preserve"> Sketching Answer Key</w:t>
      </w:r>
    </w:p>
    <w:p w:rsidR="00CC3FE7" w:rsidRPr="00CC3FE7" w:rsidRDefault="00CC3FE7" w:rsidP="00494E32">
      <w:pPr>
        <w:pStyle w:val="ActivitySection"/>
        <w:rPr>
          <w:sz w:val="20"/>
          <w:szCs w:val="20"/>
        </w:rPr>
      </w:pPr>
    </w:p>
    <w:p w:rsidR="00494E32" w:rsidRPr="00CC3FE7" w:rsidRDefault="00494E32" w:rsidP="00494E32">
      <w:pPr>
        <w:pStyle w:val="ActivitySection"/>
        <w:rPr>
          <w:sz w:val="28"/>
          <w:szCs w:val="28"/>
        </w:rPr>
      </w:pPr>
      <w:r w:rsidRPr="00CC3FE7">
        <w:rPr>
          <w:sz w:val="28"/>
          <w:szCs w:val="28"/>
        </w:rPr>
        <w:t>Introduction</w:t>
      </w:r>
    </w:p>
    <w:p w:rsidR="009803CB" w:rsidRPr="0008675D" w:rsidRDefault="00791EAE" w:rsidP="00475666">
      <w:pPr>
        <w:pStyle w:val="ActivityBody"/>
      </w:pPr>
      <w:r w:rsidRPr="0008675D">
        <w:t>It</w:t>
      </w:r>
      <w:r w:rsidR="00D518EF">
        <w:t xml:space="preserve">’s a very </w:t>
      </w:r>
      <w:r w:rsidRPr="0008675D">
        <w:t xml:space="preserve">common occurrence to see a product advertisement and think, “I thought of an idea for something like that just a few months ago.” People spend a lot of time in their various interest areas </w:t>
      </w:r>
      <w:r w:rsidR="00907C44">
        <w:t>and</w:t>
      </w:r>
      <w:r w:rsidRPr="0008675D">
        <w:t xml:space="preserve"> envision ideas for making things </w:t>
      </w:r>
      <w:r w:rsidR="003113A6" w:rsidRPr="0008675D">
        <w:t xml:space="preserve">work </w:t>
      </w:r>
      <w:r w:rsidRPr="0008675D">
        <w:t xml:space="preserve">better. </w:t>
      </w:r>
      <w:r w:rsidR="003113A6" w:rsidRPr="0008675D">
        <w:t xml:space="preserve">Spend some time </w:t>
      </w:r>
      <w:r w:rsidR="003173B2">
        <w:t>with someone who has a permanent disability</w:t>
      </w:r>
      <w:r w:rsidR="003113A6" w:rsidRPr="0008675D">
        <w:t xml:space="preserve"> and see how many product ideas come to mind that would </w:t>
      </w:r>
      <w:r w:rsidR="009C40B1">
        <w:t>provide</w:t>
      </w:r>
      <w:r w:rsidR="003113A6" w:rsidRPr="0008675D">
        <w:t xml:space="preserve"> </w:t>
      </w:r>
      <w:r w:rsidR="000810FE" w:rsidRPr="0008675D">
        <w:t xml:space="preserve">a degree of freedom </w:t>
      </w:r>
      <w:r w:rsidR="003113A6" w:rsidRPr="0008675D">
        <w:t>to a person who</w:t>
      </w:r>
      <w:r w:rsidR="00580779" w:rsidRPr="0008675D">
        <w:t xml:space="preserve"> </w:t>
      </w:r>
      <w:r w:rsidR="009C40B1">
        <w:t xml:space="preserve">has </w:t>
      </w:r>
      <w:r w:rsidR="000810FE" w:rsidRPr="0008675D">
        <w:t>lost a</w:t>
      </w:r>
      <w:r w:rsidR="002147A5" w:rsidRPr="0008675D">
        <w:t xml:space="preserve"> physical </w:t>
      </w:r>
      <w:r w:rsidR="000810FE" w:rsidRPr="0008675D">
        <w:t>cap</w:t>
      </w:r>
      <w:r w:rsidR="002147A5" w:rsidRPr="0008675D">
        <w:t>ability</w:t>
      </w:r>
      <w:r w:rsidR="00580779" w:rsidRPr="0008675D">
        <w:t>.</w:t>
      </w:r>
      <w:r w:rsidR="003113A6" w:rsidRPr="0008675D">
        <w:t xml:space="preserve"> Coming </w:t>
      </w:r>
      <w:r w:rsidR="00D518EF">
        <w:t xml:space="preserve">up </w:t>
      </w:r>
      <w:r w:rsidR="000810FE" w:rsidRPr="0008675D">
        <w:t xml:space="preserve">with </w:t>
      </w:r>
      <w:r w:rsidR="003113A6" w:rsidRPr="0008675D">
        <w:t xml:space="preserve">wonderful </w:t>
      </w:r>
      <w:r w:rsidR="00ED3013" w:rsidRPr="0008675D">
        <w:t>ideas are</w:t>
      </w:r>
      <w:r w:rsidR="003113A6" w:rsidRPr="0008675D">
        <w:t xml:space="preserve"> only the first step in developing solutions to problems. At some point, idea</w:t>
      </w:r>
      <w:r w:rsidR="000810FE" w:rsidRPr="0008675D">
        <w:t>s</w:t>
      </w:r>
      <w:r w:rsidR="003113A6" w:rsidRPr="0008675D">
        <w:t xml:space="preserve"> must be built.</w:t>
      </w:r>
    </w:p>
    <w:p w:rsidR="009803CB" w:rsidRPr="00F54CB0" w:rsidRDefault="009803CB" w:rsidP="00F54CB0"/>
    <w:p w:rsidR="006828C4" w:rsidRDefault="009803CB" w:rsidP="003B2D45">
      <w:pPr>
        <w:pStyle w:val="ActivityBody"/>
      </w:pPr>
      <w:r w:rsidRPr="0008675D">
        <w:t>You’ve practiced different techniques for sketch</w:t>
      </w:r>
      <w:r w:rsidR="00872B71" w:rsidRPr="0008675D">
        <w:t>ing</w:t>
      </w:r>
      <w:r w:rsidRPr="0008675D">
        <w:t xml:space="preserve"> objects so that they appear to have a three-dimensional quality. These techniques are excellent for quickly communicating ideas to both technical and non-technical people. </w:t>
      </w:r>
      <w:r w:rsidR="006828C4" w:rsidRPr="0008675D">
        <w:t xml:space="preserve">Those who make their living building ideas require a different type of drawing format. A </w:t>
      </w:r>
      <w:proofErr w:type="spellStart"/>
      <w:r w:rsidR="006828C4" w:rsidRPr="00080C2B">
        <w:t>multiview</w:t>
      </w:r>
      <w:proofErr w:type="spellEnd"/>
      <w:r w:rsidR="006828C4" w:rsidRPr="00080C2B">
        <w:t xml:space="preserve"> </w:t>
      </w:r>
      <w:r w:rsidR="00F8609F" w:rsidRPr="00080C2B">
        <w:t>sketch</w:t>
      </w:r>
      <w:r w:rsidR="006828C4" w:rsidRPr="0008675D">
        <w:t xml:space="preserve">, also referred to as an </w:t>
      </w:r>
      <w:r w:rsidR="006828C4" w:rsidRPr="00080C2B">
        <w:t xml:space="preserve">orthographic projection </w:t>
      </w:r>
      <w:r w:rsidR="00F8609F" w:rsidRPr="00080C2B">
        <w:t>sketch</w:t>
      </w:r>
      <w:r w:rsidR="006828C4" w:rsidRPr="0008675D">
        <w:t xml:space="preserve">, is the standard </w:t>
      </w:r>
      <w:r w:rsidR="00F8609F">
        <w:t>sketch</w:t>
      </w:r>
      <w:r w:rsidR="006828C4" w:rsidRPr="0008675D">
        <w:t xml:space="preserve"> format used by engineers to communicate ideas to professionals in the building trades. </w:t>
      </w:r>
    </w:p>
    <w:p w:rsidR="006828C4" w:rsidRPr="00D518EF" w:rsidRDefault="006828C4" w:rsidP="00D518EF"/>
    <w:p w:rsidR="00222E0A" w:rsidRDefault="00222E0A" w:rsidP="00222E0A">
      <w:pPr>
        <w:pStyle w:val="ActivityBody"/>
      </w:pPr>
      <w:r w:rsidRPr="0008675D">
        <w:t xml:space="preserve">However, pictorials do not provide accurate information about the true size and shape of an object and all of its features. </w:t>
      </w:r>
      <w:r w:rsidRPr="00EE30B7">
        <w:t xml:space="preserve">It is often the case that engineered objects have features and edges that are obscured by the standard surface views of a </w:t>
      </w:r>
      <w:proofErr w:type="spellStart"/>
      <w:r w:rsidRPr="00EE30B7">
        <w:t>multiview</w:t>
      </w:r>
      <w:proofErr w:type="spellEnd"/>
      <w:r w:rsidRPr="00EE30B7">
        <w:t xml:space="preserve"> drawing. </w:t>
      </w:r>
      <w:r>
        <w:t xml:space="preserve">These views require </w:t>
      </w:r>
      <w:r w:rsidRPr="00080C2B">
        <w:t>hidden lines</w:t>
      </w:r>
      <w:r>
        <w:t xml:space="preserve">. </w:t>
      </w:r>
      <w:r w:rsidRPr="00DC1DF2">
        <w:t xml:space="preserve">When engineers create drawings of cylindrical objects, or objects that have holes, they must represent their axes and axes points with </w:t>
      </w:r>
      <w:r w:rsidRPr="00080C2B">
        <w:t>centerlines</w:t>
      </w:r>
      <w:r w:rsidR="00D518EF" w:rsidRPr="00D518EF">
        <w:t>.</w:t>
      </w:r>
      <w:r w:rsidRPr="0008675D">
        <w:t xml:space="preserve"> </w:t>
      </w:r>
    </w:p>
    <w:p w:rsidR="006828C4" w:rsidRPr="00D518EF" w:rsidRDefault="006828C4" w:rsidP="00D518EF"/>
    <w:p w:rsidR="000942BD" w:rsidRPr="0008675D" w:rsidRDefault="003B2D45" w:rsidP="000942BD">
      <w:pPr>
        <w:pStyle w:val="ActivityBody"/>
      </w:pPr>
      <w:r w:rsidRPr="0008675D">
        <w:t xml:space="preserve">Knowing how to sketch and interpret </w:t>
      </w:r>
      <w:proofErr w:type="spellStart"/>
      <w:r w:rsidRPr="0008675D">
        <w:t>multiview</w:t>
      </w:r>
      <w:r w:rsidR="00F8609F">
        <w:t>s</w:t>
      </w:r>
      <w:proofErr w:type="spellEnd"/>
      <w:r w:rsidRPr="0008675D">
        <w:t xml:space="preserve"> is an important skill for any engineer.</w:t>
      </w:r>
      <w:r w:rsidR="000942BD" w:rsidRPr="000942BD">
        <w:t xml:space="preserve"> </w:t>
      </w:r>
      <w:r w:rsidR="000942BD" w:rsidRPr="0008675D">
        <w:t xml:space="preserve">In this activity, you will develop your ability to see and sketch objects as a series of related two-dimensional views. </w:t>
      </w:r>
      <w:r w:rsidR="000942BD">
        <w:t>Understanding and using the different line conventions, discussed earlier in this lesson, will help when creating these views.</w:t>
      </w:r>
    </w:p>
    <w:p w:rsidR="00983964" w:rsidRPr="0008675D" w:rsidRDefault="00983964" w:rsidP="003B2D45">
      <w:pPr>
        <w:pStyle w:val="ActivityBody"/>
      </w:pPr>
    </w:p>
    <w:p w:rsidR="0098363E" w:rsidRPr="00CC3FE7" w:rsidRDefault="00A666DB" w:rsidP="008F7E64">
      <w:pPr>
        <w:pStyle w:val="ActivitySection"/>
        <w:rPr>
          <w:sz w:val="28"/>
          <w:szCs w:val="28"/>
        </w:rPr>
      </w:pPr>
      <w:r w:rsidRPr="00CC3FE7">
        <w:rPr>
          <w:sz w:val="28"/>
          <w:szCs w:val="28"/>
        </w:rPr>
        <w:t>Equipment</w:t>
      </w:r>
    </w:p>
    <w:p w:rsidR="009251A0" w:rsidRPr="00F54CB0" w:rsidRDefault="00D62720" w:rsidP="00D518EF">
      <w:pPr>
        <w:pStyle w:val="Activitybullet"/>
      </w:pPr>
      <w:r>
        <w:t>P</w:t>
      </w:r>
      <w:r w:rsidR="009251A0" w:rsidRPr="00F54CB0">
        <w:t>encil</w:t>
      </w:r>
    </w:p>
    <w:p w:rsidR="000810FE" w:rsidRPr="00F54CB0" w:rsidRDefault="00D62720" w:rsidP="00D518EF">
      <w:pPr>
        <w:pStyle w:val="Activitybullet"/>
      </w:pPr>
      <w:r>
        <w:t>Engineering</w:t>
      </w:r>
      <w:r w:rsidR="000810FE" w:rsidRPr="00F54CB0">
        <w:t xml:space="preserve"> notebook</w:t>
      </w:r>
      <w:r w:rsidR="00C944D9">
        <w:t xml:space="preserve"> </w:t>
      </w:r>
    </w:p>
    <w:p w:rsidR="00D66FDC" w:rsidRPr="0008675D" w:rsidRDefault="00F179D7" w:rsidP="00E46075">
      <w:r>
        <w:br w:type="page"/>
      </w:r>
    </w:p>
    <w:p w:rsidR="006552C0" w:rsidRPr="00CC3FE7" w:rsidRDefault="00A666DB" w:rsidP="008F7E64">
      <w:pPr>
        <w:pStyle w:val="ActivitySection"/>
        <w:rPr>
          <w:sz w:val="28"/>
          <w:szCs w:val="28"/>
        </w:rPr>
      </w:pPr>
      <w:r w:rsidRPr="00CC3FE7">
        <w:rPr>
          <w:sz w:val="28"/>
          <w:szCs w:val="28"/>
        </w:rPr>
        <w:lastRenderedPageBreak/>
        <w:t>Procedure</w:t>
      </w:r>
    </w:p>
    <w:p w:rsidR="0047083B" w:rsidRPr="00D518EF" w:rsidRDefault="0047083B" w:rsidP="00D518EF"/>
    <w:p w:rsidR="001425F7" w:rsidRPr="00D518EF" w:rsidRDefault="004239F9" w:rsidP="000942BD">
      <w:pPr>
        <w:pStyle w:val="ActivityNumbers"/>
      </w:pPr>
      <w:r w:rsidRPr="00D518EF">
        <w:t>Study the image</w:t>
      </w:r>
      <w:r w:rsidR="000942BD">
        <w:t>s</w:t>
      </w:r>
      <w:r w:rsidRPr="00D518EF">
        <w:t xml:space="preserve"> </w:t>
      </w:r>
      <w:r w:rsidR="003903C4">
        <w:t>that follow</w:t>
      </w:r>
      <w:r w:rsidRPr="00D518EF">
        <w:t xml:space="preserve">. The various surfaces of the object are identified by letters on the isometric drawing and by numbers on the </w:t>
      </w:r>
      <w:proofErr w:type="spellStart"/>
      <w:r w:rsidRPr="00D518EF">
        <w:t>multiview</w:t>
      </w:r>
      <w:proofErr w:type="spellEnd"/>
      <w:r w:rsidRPr="00D518EF">
        <w:t xml:space="preserve"> drawing. In the table, write the number that corresponds with the lettered surface in each of the top, front, and right</w:t>
      </w:r>
      <w:r w:rsidR="003903C4">
        <w:t>-</w:t>
      </w:r>
      <w:r w:rsidRPr="00D518EF">
        <w:t>side views</w:t>
      </w:r>
      <w:r w:rsidR="0047083B" w:rsidRPr="00D518EF">
        <w:t>.</w:t>
      </w:r>
    </w:p>
    <w:p w:rsidR="0047083B" w:rsidRPr="00D518EF" w:rsidRDefault="0047083B" w:rsidP="00D518EF"/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6"/>
        <w:gridCol w:w="419"/>
        <w:gridCol w:w="838"/>
        <w:gridCol w:w="872"/>
        <w:gridCol w:w="872"/>
      </w:tblGrid>
      <w:tr w:rsidR="0047083B" w:rsidRPr="0008675D" w:rsidTr="00C14C07">
        <w:trPr>
          <w:trHeight w:val="408"/>
        </w:trPr>
        <w:tc>
          <w:tcPr>
            <w:tcW w:w="59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7083B" w:rsidRPr="0008675D" w:rsidRDefault="00400F43" w:rsidP="00596A22">
            <w:pPr>
              <w:pStyle w:val="PictureCentered"/>
            </w:pPr>
            <w:r>
              <w:rPr>
                <w:noProof/>
              </w:rPr>
              <w:drawing>
                <wp:inline distT="0" distB="0" distL="0" distR="0" wp14:anchorId="2540DFE1" wp14:editId="44D97FE6">
                  <wp:extent cx="3657600" cy="2386965"/>
                  <wp:effectExtent l="0" t="0" r="0" b="0"/>
                  <wp:docPr id="2" name="Picture 2" descr="multiview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ltiview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83B" w:rsidRPr="0008675D" w:rsidRDefault="0047083B" w:rsidP="00596A22">
            <w:pPr>
              <w:pStyle w:val="PictureCentered"/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47083B" w:rsidRPr="0008675D" w:rsidRDefault="0047083B" w:rsidP="00596A22">
            <w:pPr>
              <w:pStyle w:val="PictureCentered"/>
            </w:pPr>
            <w:r w:rsidRPr="0008675D">
              <w:t>Top</w:t>
            </w:r>
          </w:p>
        </w:tc>
        <w:tc>
          <w:tcPr>
            <w:tcW w:w="900" w:type="dxa"/>
            <w:vAlign w:val="center"/>
          </w:tcPr>
          <w:p w:rsidR="0047083B" w:rsidRPr="0008675D" w:rsidRDefault="0047083B" w:rsidP="00596A22">
            <w:pPr>
              <w:pStyle w:val="PictureCentered"/>
            </w:pPr>
            <w:r w:rsidRPr="0008675D">
              <w:t>Front</w:t>
            </w:r>
          </w:p>
        </w:tc>
        <w:tc>
          <w:tcPr>
            <w:tcW w:w="900" w:type="dxa"/>
            <w:vAlign w:val="center"/>
          </w:tcPr>
          <w:p w:rsidR="0047083B" w:rsidRPr="0008675D" w:rsidRDefault="00FE318B" w:rsidP="00596A22">
            <w:pPr>
              <w:pStyle w:val="PictureCentered"/>
            </w:pPr>
            <w:r>
              <w:t>Right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A</w:t>
            </w:r>
          </w:p>
        </w:tc>
        <w:tc>
          <w:tcPr>
            <w:tcW w:w="900" w:type="dxa"/>
            <w:vAlign w:val="center"/>
          </w:tcPr>
          <w:p w:rsidR="00C14C07" w:rsidRPr="0008675D" w:rsidRDefault="00C14C07" w:rsidP="00DF4864">
            <w:pPr>
              <w:pStyle w:val="PictureCentered"/>
              <w:rPr>
                <w:rStyle w:val="AnsKey"/>
              </w:rPr>
            </w:pPr>
            <w:r w:rsidRPr="0008675D">
              <w:rPr>
                <w:rStyle w:val="AnsKey"/>
              </w:rPr>
              <w:t>9</w:t>
            </w:r>
          </w:p>
        </w:tc>
        <w:tc>
          <w:tcPr>
            <w:tcW w:w="900" w:type="dxa"/>
            <w:vAlign w:val="center"/>
          </w:tcPr>
          <w:p w:rsidR="00C14C07" w:rsidRPr="0008675D" w:rsidRDefault="00C14C07" w:rsidP="00DF4864">
            <w:pPr>
              <w:pStyle w:val="PictureCentered"/>
              <w:rPr>
                <w:rStyle w:val="AnsKey"/>
              </w:rPr>
            </w:pPr>
            <w:r w:rsidRPr="0008675D">
              <w:rPr>
                <w:rStyle w:val="AnsKey"/>
              </w:rPr>
              <w:t>3</w:t>
            </w:r>
          </w:p>
        </w:tc>
        <w:tc>
          <w:tcPr>
            <w:tcW w:w="900" w:type="dxa"/>
            <w:vAlign w:val="center"/>
          </w:tcPr>
          <w:p w:rsidR="00C14C07" w:rsidRPr="0008675D" w:rsidRDefault="00C14C07" w:rsidP="00DF4864">
            <w:pPr>
              <w:pStyle w:val="PictureCentered"/>
              <w:rPr>
                <w:rStyle w:val="AnsKey"/>
              </w:rPr>
            </w:pPr>
            <w:r w:rsidRPr="0008675D">
              <w:rPr>
                <w:rStyle w:val="AnsKey"/>
              </w:rPr>
              <w:t>21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B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14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8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18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C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12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20</w:t>
            </w:r>
          </w:p>
        </w:tc>
      </w:tr>
      <w:tr w:rsidR="00C14C07" w:rsidRPr="0008675D" w:rsidTr="00C14C07">
        <w:trPr>
          <w:trHeight w:val="408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D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13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4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17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E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15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2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24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F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11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6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22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G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16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7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19</w:t>
            </w:r>
          </w:p>
        </w:tc>
      </w:tr>
      <w:tr w:rsidR="00C14C07" w:rsidRPr="0008675D" w:rsidTr="00C14C07">
        <w:trPr>
          <w:trHeight w:val="409"/>
        </w:trPr>
        <w:tc>
          <w:tcPr>
            <w:tcW w:w="59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C07" w:rsidRPr="0008675D" w:rsidRDefault="00C14C07" w:rsidP="00596A22">
            <w:pPr>
              <w:pStyle w:val="PictureCentered"/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C14C07" w:rsidRPr="0008675D" w:rsidRDefault="00C14C07" w:rsidP="00596A22">
            <w:pPr>
              <w:pStyle w:val="PictureCentered"/>
            </w:pPr>
            <w:r w:rsidRPr="0008675D">
              <w:t>H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10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5</w:t>
            </w:r>
          </w:p>
        </w:tc>
        <w:tc>
          <w:tcPr>
            <w:tcW w:w="900" w:type="dxa"/>
            <w:vAlign w:val="center"/>
          </w:tcPr>
          <w:p w:rsidR="00C14C07" w:rsidRPr="00B0697E" w:rsidRDefault="00C14C07" w:rsidP="00DF4864">
            <w:pPr>
              <w:pStyle w:val="PictureCentered"/>
              <w:rPr>
                <w:b/>
                <w:color w:val="FF0000"/>
              </w:rPr>
            </w:pPr>
            <w:r w:rsidRPr="00B0697E">
              <w:rPr>
                <w:b/>
                <w:color w:val="FF0000"/>
              </w:rPr>
              <w:t>23</w:t>
            </w:r>
          </w:p>
        </w:tc>
      </w:tr>
    </w:tbl>
    <w:p w:rsidR="00D744E1" w:rsidRPr="0008675D" w:rsidRDefault="00D744E1" w:rsidP="00FC7BA2"/>
    <w:p w:rsidR="000942BD" w:rsidRDefault="000942BD" w:rsidP="00F54CB0">
      <w:pPr>
        <w:pStyle w:val="ActivityBody"/>
      </w:pPr>
    </w:p>
    <w:p w:rsidR="000942BD" w:rsidRDefault="00696751" w:rsidP="000942BD">
      <w:pPr>
        <w:pStyle w:val="ActivityNumbers"/>
      </w:pPr>
      <w:bookmarkStart w:id="0" w:name="_Hlk500573289"/>
      <w:r>
        <w:t xml:space="preserve">For each of the objects below, select the </w:t>
      </w:r>
      <w:r w:rsidR="00CE6421">
        <w:t>face</w:t>
      </w:r>
      <w:r>
        <w:t xml:space="preserve"> that would provide the best front view. Then create a quick sketch of the </w:t>
      </w:r>
      <w:r w:rsidR="006640C8">
        <w:t>front view</w:t>
      </w:r>
      <w:r w:rsidR="00F870A7">
        <w:t xml:space="preserve">. </w:t>
      </w:r>
      <w:r w:rsidR="00384BDF">
        <w:t xml:space="preserve">Finally, determine the minimum number of views required to adequately represent the object </w:t>
      </w:r>
      <w:r w:rsidR="007E0AA2" w:rsidRPr="007E0AA2">
        <w:rPr>
          <w:b/>
        </w:rPr>
        <w:t>Add center lines</w:t>
      </w:r>
      <w:r w:rsidR="00DF4864">
        <w:rPr>
          <w:b/>
        </w:rPr>
        <w:t xml:space="preserve"> and </w:t>
      </w:r>
      <w:proofErr w:type="spellStart"/>
      <w:r w:rsidR="00DF4864">
        <w:rPr>
          <w:b/>
        </w:rPr>
        <w:t>hiddens</w:t>
      </w:r>
      <w:proofErr w:type="spellEnd"/>
      <w:r w:rsidR="00DF4864">
        <w:rPr>
          <w:b/>
        </w:rPr>
        <w:t xml:space="preserve"> lines</w:t>
      </w:r>
      <w:r w:rsidR="007E0AA2" w:rsidRPr="007E0AA2">
        <w:rPr>
          <w:b/>
        </w:rPr>
        <w:t xml:space="preserve"> where appropriate</w:t>
      </w:r>
      <w:r w:rsidR="00DF4864">
        <w:rPr>
          <w:b/>
        </w:rPr>
        <w:t xml:space="preserve"> on front view</w:t>
      </w:r>
      <w:r w:rsidR="007E0AA2" w:rsidRPr="007E0AA2">
        <w:rPr>
          <w:b/>
        </w:rPr>
        <w:t>.</w:t>
      </w:r>
      <w:r w:rsidR="007E0AA2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4707"/>
      </w:tblGrid>
      <w:tr w:rsidR="003E216C" w:rsidTr="00270231">
        <w:tc>
          <w:tcPr>
            <w:tcW w:w="36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bookmarkEnd w:id="0"/>
          <w:p w:rsidR="003E216C" w:rsidRDefault="003E216C" w:rsidP="003B41C8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t>Object</w:t>
            </w:r>
          </w:p>
        </w:tc>
        <w:tc>
          <w:tcPr>
            <w:tcW w:w="3781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E216C" w:rsidRDefault="003E216C" w:rsidP="003B41C8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t>Front View Sketch</w:t>
            </w:r>
          </w:p>
        </w:tc>
      </w:tr>
      <w:tr w:rsidR="003E216C" w:rsidTr="00270231">
        <w:trPr>
          <w:trHeight w:val="3032"/>
        </w:trPr>
        <w:tc>
          <w:tcPr>
            <w:tcW w:w="3689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16C" w:rsidRDefault="00DF4864" w:rsidP="003B41C8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07F9738" wp14:editId="79D9240B">
                  <wp:extent cx="1859915" cy="1363980"/>
                  <wp:effectExtent l="0" t="0" r="6985" b="7620"/>
                  <wp:docPr id="3" name="Picture 3" descr="mult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lt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E216C" w:rsidRDefault="00C14C07" w:rsidP="003B41C8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02364A88" wp14:editId="77D5F5AE">
                  <wp:extent cx="1762460" cy="1333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itGRAPHICS2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5" t="49310" r="28613" b="38143"/>
                          <a:stretch/>
                        </pic:blipFill>
                        <pic:spPr bwMode="auto">
                          <a:xfrm>
                            <a:off x="0" y="0"/>
                            <a:ext cx="1762885" cy="133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DF" w:rsidTr="00270231">
        <w:trPr>
          <w:trHeight w:val="719"/>
        </w:trPr>
        <w:tc>
          <w:tcPr>
            <w:tcW w:w="368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384BDF" w:rsidRPr="007E0AA2" w:rsidRDefault="00384BDF" w:rsidP="005F5EF5">
            <w:pPr>
              <w:pStyle w:val="ActivityNumbers"/>
              <w:numPr>
                <w:ilvl w:val="0"/>
                <w:numId w:val="0"/>
              </w:numPr>
              <w:rPr>
                <w:noProof/>
                <w:color w:val="FF0000"/>
              </w:rPr>
            </w:pPr>
            <w:r w:rsidRPr="007E0AA2">
              <w:rPr>
                <w:noProof/>
                <w:color w:val="FF0000"/>
              </w:rPr>
              <w:t xml:space="preserve">Minimum </w:t>
            </w:r>
            <w:r w:rsidR="007A30BE" w:rsidRPr="007E0AA2">
              <w:rPr>
                <w:noProof/>
                <w:color w:val="FF0000"/>
              </w:rPr>
              <w:t>n</w:t>
            </w:r>
            <w:r w:rsidRPr="007E0AA2">
              <w:rPr>
                <w:noProof/>
                <w:color w:val="FF0000"/>
              </w:rPr>
              <w:t xml:space="preserve">umber of views:   </w:t>
            </w:r>
            <w:r w:rsidR="007E0AA2" w:rsidRPr="007E0AA2">
              <w:rPr>
                <w:noProof/>
                <w:color w:val="FF0000"/>
              </w:rPr>
              <w:t>1</w:t>
            </w:r>
            <w:r w:rsidR="00DF4864">
              <w:rPr>
                <w:noProof/>
                <w:color w:val="FF0000"/>
              </w:rPr>
              <w:t xml:space="preserve"> if constant</w:t>
            </w:r>
            <w:r w:rsidR="008C06B1">
              <w:rPr>
                <w:noProof/>
                <w:color w:val="FF0000"/>
              </w:rPr>
              <w:t xml:space="preserve"> depth</w:t>
            </w:r>
            <w:r w:rsidR="00DF4864">
              <w:rPr>
                <w:noProof/>
                <w:color w:val="FF0000"/>
              </w:rPr>
              <w:t xml:space="preserve"> is </w:t>
            </w:r>
            <w:r w:rsidR="005F5EF5">
              <w:rPr>
                <w:noProof/>
                <w:color w:val="FF0000"/>
              </w:rPr>
              <w:t>written,</w:t>
            </w:r>
            <w:r w:rsidR="00DF4864">
              <w:rPr>
                <w:noProof/>
                <w:color w:val="FF0000"/>
              </w:rPr>
              <w:t xml:space="preserve"> 2 if constant depth is not </w:t>
            </w:r>
            <w:r w:rsidR="005F5EF5">
              <w:rPr>
                <w:noProof/>
                <w:color w:val="FF0000"/>
              </w:rPr>
              <w:t>written</w:t>
            </w: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84BDF" w:rsidRPr="007E0AA2" w:rsidRDefault="00384BDF" w:rsidP="003B41C8">
            <w:pPr>
              <w:pStyle w:val="ActivityNumbers"/>
              <w:numPr>
                <w:ilvl w:val="0"/>
                <w:numId w:val="0"/>
              </w:numPr>
              <w:rPr>
                <w:color w:val="FF0000"/>
              </w:rPr>
            </w:pPr>
          </w:p>
        </w:tc>
      </w:tr>
    </w:tbl>
    <w:p w:rsidR="00270231" w:rsidRDefault="00270231" w:rsidP="009C2361">
      <w:pPr>
        <w:pStyle w:val="ActivityNumbers"/>
        <w:numPr>
          <w:ilvl w:val="0"/>
          <w:numId w:val="0"/>
        </w:numPr>
        <w:tabs>
          <w:tab w:val="left" w:pos="1646"/>
        </w:tabs>
        <w:ind w:left="360"/>
      </w:pPr>
    </w:p>
    <w:p w:rsidR="00270231" w:rsidRDefault="00270231">
      <w:pPr>
        <w:rPr>
          <w:rFonts w:cs="Arial"/>
        </w:rPr>
      </w:pPr>
      <w:r>
        <w:br w:type="page"/>
      </w:r>
    </w:p>
    <w:tbl>
      <w:tblPr>
        <w:tblpPr w:leftFromText="180" w:rightFromText="180" w:vertAnchor="text" w:horzAnchor="margin" w:tblpY="-223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4290"/>
      </w:tblGrid>
      <w:tr w:rsidR="00DF4864" w:rsidTr="00DF4864">
        <w:trPr>
          <w:trHeight w:val="496"/>
        </w:trPr>
        <w:tc>
          <w:tcPr>
            <w:tcW w:w="50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4864" w:rsidRPr="00612EBE" w:rsidRDefault="00DF4864" w:rsidP="00DF4864">
            <w:pPr>
              <w:pStyle w:val="ActivityBod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Object</w:t>
            </w:r>
          </w:p>
        </w:tc>
        <w:tc>
          <w:tcPr>
            <w:tcW w:w="4290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F4864" w:rsidRDefault="00DF4864" w:rsidP="00DF4864">
            <w:pPr>
              <w:pStyle w:val="ActivityBody"/>
              <w:ind w:left="0"/>
              <w:jc w:val="center"/>
            </w:pPr>
            <w:r>
              <w:t>Front View Sketch</w:t>
            </w:r>
          </w:p>
        </w:tc>
      </w:tr>
      <w:tr w:rsidR="00DF4864" w:rsidTr="00DF4864">
        <w:trPr>
          <w:trHeight w:hRule="exact" w:val="3276"/>
        </w:trPr>
        <w:tc>
          <w:tcPr>
            <w:tcW w:w="501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4864" w:rsidRDefault="00DF4864" w:rsidP="00DF4864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6F8CADB" wp14:editId="318AEA2F">
                  <wp:extent cx="1410335" cy="139509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9" r="18686" b="5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F4864" w:rsidRDefault="00DF4864" w:rsidP="00DF4864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946D083" wp14:editId="6CB9F758">
                  <wp:extent cx="2125980" cy="146768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1" t="8136" r="25671" b="78997"/>
                          <a:stretch/>
                        </pic:blipFill>
                        <pic:spPr bwMode="auto">
                          <a:xfrm>
                            <a:off x="0" y="0"/>
                            <a:ext cx="2126819" cy="146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864" w:rsidTr="00DF4864">
        <w:trPr>
          <w:trHeight w:hRule="exact" w:val="819"/>
        </w:trPr>
        <w:tc>
          <w:tcPr>
            <w:tcW w:w="501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DF4864" w:rsidRDefault="00DF4864" w:rsidP="005F5EF5">
            <w:pPr>
              <w:pStyle w:val="ActivityNumbers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t xml:space="preserve">Minimum number of views:   1 if constant depth is </w:t>
            </w:r>
            <w:r w:rsidR="005F5EF5">
              <w:rPr>
                <w:noProof/>
              </w:rPr>
              <w:t>written</w:t>
            </w:r>
            <w:r>
              <w:rPr>
                <w:noProof/>
              </w:rPr>
              <w:t xml:space="preserve"> and 2 if constant depth is not </w:t>
            </w:r>
            <w:r w:rsidR="005F5EF5">
              <w:rPr>
                <w:noProof/>
              </w:rPr>
              <w:t xml:space="preserve"> written</w:t>
            </w:r>
          </w:p>
        </w:tc>
        <w:tc>
          <w:tcPr>
            <w:tcW w:w="429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F4864" w:rsidRPr="00C14C07" w:rsidRDefault="00DF4864" w:rsidP="00DF4864">
            <w:pPr>
              <w:pStyle w:val="ActivityNumbers"/>
              <w:numPr>
                <w:ilvl w:val="0"/>
                <w:numId w:val="0"/>
              </w:numPr>
              <w:rPr>
                <w:color w:val="FF0000"/>
              </w:rPr>
            </w:pPr>
          </w:p>
        </w:tc>
      </w:tr>
      <w:tr w:rsidR="00DF4864" w:rsidTr="00DF4864">
        <w:trPr>
          <w:trHeight w:hRule="exact" w:val="2787"/>
        </w:trPr>
        <w:tc>
          <w:tcPr>
            <w:tcW w:w="501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4864" w:rsidRDefault="00DF4864" w:rsidP="00DF4864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552EF4B" wp14:editId="49B2E1B1">
                  <wp:extent cx="1348105" cy="1177925"/>
                  <wp:effectExtent l="0" t="0" r="4445" b="317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F4864" w:rsidRDefault="00DF4864" w:rsidP="00DF4864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E892E25" wp14:editId="1FBC4265">
                  <wp:extent cx="2267414" cy="13944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.jpe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46" t="27568" r="28778" b="61351"/>
                          <a:stretch/>
                        </pic:blipFill>
                        <pic:spPr bwMode="auto">
                          <a:xfrm>
                            <a:off x="0" y="0"/>
                            <a:ext cx="2267584" cy="139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864" w:rsidTr="00DF4864">
        <w:trPr>
          <w:trHeight w:hRule="exact" w:val="1040"/>
        </w:trPr>
        <w:tc>
          <w:tcPr>
            <w:tcW w:w="501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DF4864" w:rsidRPr="00DF4864" w:rsidRDefault="00DF4864" w:rsidP="00DF4864">
            <w:pPr>
              <w:rPr>
                <w:noProof/>
                <w:color w:val="FF0000"/>
                <w:sz w:val="20"/>
                <w:szCs w:val="22"/>
              </w:rPr>
            </w:pPr>
            <w:r>
              <w:rPr>
                <w:noProof/>
              </w:rPr>
              <w:t xml:space="preserve">Minimum number of views: </w:t>
            </w:r>
            <w:r w:rsidRPr="00DF4864">
              <w:rPr>
                <w:noProof/>
                <w:color w:val="FF0000"/>
                <w:sz w:val="22"/>
              </w:rPr>
              <w:t>1</w:t>
            </w:r>
            <w:r w:rsidRPr="00DF4864">
              <w:rPr>
                <w:noProof/>
                <w:color w:val="FF0000"/>
                <w:sz w:val="20"/>
                <w:szCs w:val="22"/>
              </w:rPr>
              <w:t xml:space="preserve"> </w:t>
            </w:r>
          </w:p>
          <w:p w:rsidR="00DF4864" w:rsidRDefault="00DF4864" w:rsidP="00DF4864">
            <w:pPr>
              <w:rPr>
                <w:noProof/>
              </w:rPr>
            </w:pPr>
            <w:r w:rsidRPr="00DF4864">
              <w:rPr>
                <w:noProof/>
                <w:color w:val="FF0000"/>
                <w:sz w:val="20"/>
                <w:szCs w:val="22"/>
              </w:rPr>
              <w:t>Center line lets you know it is cylindrical and  you can dimension every diameter and  width to the shape</w:t>
            </w:r>
          </w:p>
        </w:tc>
        <w:tc>
          <w:tcPr>
            <w:tcW w:w="429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F4864" w:rsidRPr="003B03FA" w:rsidRDefault="00DF4864" w:rsidP="00DF4864">
            <w:pPr>
              <w:pStyle w:val="ActivityNumbers"/>
              <w:numPr>
                <w:ilvl w:val="0"/>
                <w:numId w:val="0"/>
              </w:numPr>
            </w:pPr>
          </w:p>
        </w:tc>
      </w:tr>
      <w:tr w:rsidR="00DF4864" w:rsidTr="00DF4864">
        <w:trPr>
          <w:trHeight w:hRule="exact" w:val="3276"/>
        </w:trPr>
        <w:tc>
          <w:tcPr>
            <w:tcW w:w="501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4864" w:rsidRPr="00612EBE" w:rsidRDefault="00DF4864" w:rsidP="00DF4864">
            <w:pPr>
              <w:pStyle w:val="ActivityBod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BE766" wp14:editId="3EF8EB34">
                  <wp:extent cx="1146810" cy="122428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F4864" w:rsidRDefault="00DF4864" w:rsidP="00DF4864">
            <w:pPr>
              <w:pStyle w:val="ActivityBody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261D01C" wp14:editId="4D798C80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955040</wp:posOffset>
                      </wp:positionV>
                      <wp:extent cx="292100" cy="12700"/>
                      <wp:effectExtent l="0" t="0" r="31750" b="254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12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D14FDAA" id="Straight Connector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7pt,75.2pt" to="144.7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63F7BD" wp14:editId="0C24034D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964565</wp:posOffset>
                      </wp:positionV>
                      <wp:extent cx="320040" cy="17145"/>
                      <wp:effectExtent l="0" t="0" r="22860" b="20955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" cy="17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77C2DFA" id="Straight Connector 3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pt,75.95pt" to="189.4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9F5B57" wp14:editId="6880058D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967105</wp:posOffset>
                      </wp:positionV>
                      <wp:extent cx="97155" cy="5080"/>
                      <wp:effectExtent l="0" t="0" r="36195" b="3302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233203A" id="Straight Connector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pt,76.15pt" to="156.6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" strokecolor="black [3213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0FEB88" wp14:editId="3CCBA2DD">
                  <wp:extent cx="1222090" cy="9979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9" t="44054" r="29372" b="43219"/>
                          <a:stretch/>
                        </pic:blipFill>
                        <pic:spPr bwMode="auto">
                          <a:xfrm>
                            <a:off x="0" y="0"/>
                            <a:ext cx="1227938" cy="100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3495" w:dyaOrig="10470">
                <v:shape id="_x0000_i1026" type="#_x0000_t75" style="width:50.25pt;height:151.55pt" o:ole="">
                  <v:imagedata r:id="rId17" o:title=""/>
                </v:shape>
                <o:OLEObject Type="Embed" ProgID="PBrush" ShapeID="_x0000_i1026" DrawAspect="Content" ObjectID="_1578393774" r:id="rId18"/>
              </w:object>
            </w:r>
          </w:p>
        </w:tc>
      </w:tr>
      <w:tr w:rsidR="00DF4864" w:rsidTr="00DF4864">
        <w:trPr>
          <w:trHeight w:hRule="exact" w:val="2030"/>
        </w:trPr>
        <w:tc>
          <w:tcPr>
            <w:tcW w:w="501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DF4864" w:rsidRPr="007E0AA2" w:rsidRDefault="00DF4864" w:rsidP="00F8176A">
            <w:pPr>
              <w:pStyle w:val="ActivityNumbers"/>
              <w:numPr>
                <w:ilvl w:val="0"/>
                <w:numId w:val="0"/>
              </w:numPr>
              <w:rPr>
                <w:noProof/>
                <w:sz w:val="22"/>
              </w:rPr>
            </w:pPr>
            <w:r w:rsidRPr="007E0AA2">
              <w:rPr>
                <w:noProof/>
                <w:sz w:val="22"/>
              </w:rPr>
              <w:t>Minimum number of views</w:t>
            </w:r>
            <w:r w:rsidRPr="00DF4864">
              <w:rPr>
                <w:noProof/>
                <w:sz w:val="20"/>
              </w:rPr>
              <w:t xml:space="preserve">:  </w:t>
            </w:r>
            <w:r w:rsidRPr="00DF4864">
              <w:rPr>
                <w:color w:val="FF0000"/>
                <w:sz w:val="20"/>
              </w:rPr>
              <w:t xml:space="preserve"> </w:t>
            </w:r>
            <w:r w:rsidRPr="00DF4864">
              <w:rPr>
                <w:color w:val="FF0000"/>
                <w:sz w:val="18"/>
              </w:rPr>
              <w:t xml:space="preserve">2, If you make the front view the </w:t>
            </w:r>
            <w:proofErr w:type="spellStart"/>
            <w:r w:rsidRPr="00DF4864">
              <w:rPr>
                <w:color w:val="FF0000"/>
                <w:sz w:val="18"/>
              </w:rPr>
              <w:t>conecentric</w:t>
            </w:r>
            <w:proofErr w:type="spellEnd"/>
            <w:r w:rsidRPr="00DF4864">
              <w:rPr>
                <w:color w:val="FF0000"/>
                <w:sz w:val="18"/>
              </w:rPr>
              <w:t xml:space="preserve"> circles</w:t>
            </w:r>
            <w:r>
              <w:rPr>
                <w:color w:val="FF0000"/>
                <w:sz w:val="18"/>
              </w:rPr>
              <w:t xml:space="preserve"> (red ink drawing)</w:t>
            </w:r>
            <w:r w:rsidRPr="00DF4864">
              <w:rPr>
                <w:color w:val="FF0000"/>
                <w:sz w:val="18"/>
              </w:rPr>
              <w:t xml:space="preserve">, you </w:t>
            </w:r>
            <w:proofErr w:type="spellStart"/>
            <w:proofErr w:type="gramStart"/>
            <w:r w:rsidRPr="00DF4864">
              <w:rPr>
                <w:color w:val="FF0000"/>
                <w:sz w:val="18"/>
              </w:rPr>
              <w:t>cant</w:t>
            </w:r>
            <w:proofErr w:type="spellEnd"/>
            <w:proofErr w:type="gramEnd"/>
            <w:r w:rsidRPr="00DF4864">
              <w:rPr>
                <w:color w:val="FF0000"/>
                <w:sz w:val="18"/>
              </w:rPr>
              <w:t xml:space="preserve"> see the depth of holes and the different depth</w:t>
            </w:r>
            <w:r>
              <w:rPr>
                <w:color w:val="FF0000"/>
                <w:sz w:val="18"/>
              </w:rPr>
              <w:t>s</w:t>
            </w:r>
            <w:r w:rsidRPr="00DF4864">
              <w:rPr>
                <w:color w:val="FF0000"/>
                <w:sz w:val="18"/>
              </w:rPr>
              <w:t xml:space="preserve"> of the plate. If you pick the front view with the center line on the yellow paper we need another vi</w:t>
            </w:r>
            <w:r w:rsidR="00F8176A">
              <w:rPr>
                <w:color w:val="FF0000"/>
                <w:sz w:val="18"/>
              </w:rPr>
              <w:t xml:space="preserve">ew to dimension the diameter of the </w:t>
            </w:r>
            <w:proofErr w:type="spellStart"/>
            <w:r w:rsidR="00F8176A">
              <w:rPr>
                <w:color w:val="FF0000"/>
                <w:sz w:val="18"/>
              </w:rPr>
              <w:t>hoel</w:t>
            </w:r>
            <w:proofErr w:type="spellEnd"/>
            <w:r w:rsidRPr="00DF4864">
              <w:rPr>
                <w:color w:val="FF0000"/>
                <w:sz w:val="18"/>
              </w:rPr>
              <w:t>, because we never dimension to hidden lines.</w:t>
            </w:r>
            <w:r>
              <w:rPr>
                <w:color w:val="FF0000"/>
                <w:sz w:val="18"/>
              </w:rPr>
              <w:t xml:space="preserve"> We actually need both views drawn over there. If we were allowed to dimension to hidden lines or this was a solid object with no hole we would only need one view. </w:t>
            </w:r>
          </w:p>
        </w:tc>
        <w:tc>
          <w:tcPr>
            <w:tcW w:w="429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F4864" w:rsidRPr="007E0AA2" w:rsidRDefault="00DF4864" w:rsidP="00DF4864">
            <w:pPr>
              <w:pStyle w:val="ActivityNumbers"/>
              <w:numPr>
                <w:ilvl w:val="0"/>
                <w:numId w:val="0"/>
              </w:numPr>
              <w:rPr>
                <w:sz w:val="22"/>
              </w:rPr>
            </w:pPr>
          </w:p>
        </w:tc>
      </w:tr>
    </w:tbl>
    <w:p w:rsidR="003E216C" w:rsidRDefault="003E216C" w:rsidP="009C2361">
      <w:pPr>
        <w:pStyle w:val="ActivityNumbers"/>
        <w:numPr>
          <w:ilvl w:val="0"/>
          <w:numId w:val="0"/>
        </w:numPr>
        <w:tabs>
          <w:tab w:val="left" w:pos="1646"/>
        </w:tabs>
        <w:ind w:left="360"/>
      </w:pPr>
    </w:p>
    <w:p w:rsidR="000942BD" w:rsidRDefault="000942BD" w:rsidP="00F54CB0">
      <w:pPr>
        <w:pStyle w:val="ActivityBody"/>
      </w:pPr>
    </w:p>
    <w:p w:rsidR="000942BD" w:rsidRDefault="000942BD" w:rsidP="00F54CB0">
      <w:pPr>
        <w:pStyle w:val="ActivityBody"/>
      </w:pPr>
    </w:p>
    <w:p w:rsidR="009C2361" w:rsidRDefault="009C2361" w:rsidP="00F54CB0">
      <w:pPr>
        <w:pStyle w:val="ActivityBody"/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8"/>
        <w:gridCol w:w="4752"/>
      </w:tblGrid>
      <w:tr w:rsidR="009C2361" w:rsidTr="00270231">
        <w:trPr>
          <w:trHeight w:val="410"/>
        </w:trPr>
        <w:tc>
          <w:tcPr>
            <w:tcW w:w="40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2361" w:rsidRPr="00612EBE" w:rsidRDefault="009C2361" w:rsidP="003B41C8">
            <w:pPr>
              <w:pStyle w:val="ActivityBod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Object</w:t>
            </w:r>
          </w:p>
        </w:tc>
        <w:tc>
          <w:tcPr>
            <w:tcW w:w="4231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C2361" w:rsidRDefault="009C2361" w:rsidP="003B41C8">
            <w:pPr>
              <w:pStyle w:val="ActivityBody"/>
              <w:ind w:left="0"/>
              <w:jc w:val="center"/>
            </w:pPr>
            <w:r>
              <w:t>Front View Sketch</w:t>
            </w:r>
          </w:p>
        </w:tc>
      </w:tr>
      <w:tr w:rsidR="009C2361" w:rsidTr="00270231">
        <w:trPr>
          <w:trHeight w:val="2731"/>
        </w:trPr>
        <w:tc>
          <w:tcPr>
            <w:tcW w:w="4049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2361" w:rsidRPr="00612EBE" w:rsidRDefault="00400F43" w:rsidP="003B41C8">
            <w:pPr>
              <w:pStyle w:val="ActivityBod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E32E5" wp14:editId="4EE36DE8">
                  <wp:extent cx="1487805" cy="1255395"/>
                  <wp:effectExtent l="0" t="0" r="0" b="190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C2361" w:rsidRDefault="00C14C07" w:rsidP="003B41C8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5FC3AB8" wp14:editId="38656BBA">
                  <wp:extent cx="2152225" cy="14173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3.jpe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43" t="9475" r="24132" b="78679"/>
                          <a:stretch/>
                        </pic:blipFill>
                        <pic:spPr bwMode="auto">
                          <a:xfrm>
                            <a:off x="0" y="0"/>
                            <a:ext cx="2159082" cy="142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361" w:rsidTr="00270231">
        <w:trPr>
          <w:trHeight w:val="683"/>
        </w:trPr>
        <w:tc>
          <w:tcPr>
            <w:tcW w:w="404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9C2361" w:rsidRDefault="009C2361" w:rsidP="00874BEA">
            <w:pPr>
              <w:pStyle w:val="ActivityNumbers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t xml:space="preserve">Minimum </w:t>
            </w:r>
            <w:r w:rsidR="007A30BE">
              <w:rPr>
                <w:noProof/>
              </w:rPr>
              <w:t>n</w:t>
            </w:r>
            <w:r>
              <w:rPr>
                <w:noProof/>
              </w:rPr>
              <w:t xml:space="preserve">umber of views:   </w:t>
            </w:r>
            <w:r w:rsidR="007160CB" w:rsidRPr="007160CB">
              <w:rPr>
                <w:noProof/>
                <w:color w:val="FF0000"/>
              </w:rPr>
              <w:t>2</w:t>
            </w:r>
            <w:r w:rsidR="007160CB">
              <w:rPr>
                <w:noProof/>
                <w:color w:val="FF0000"/>
              </w:rPr>
              <w:t>,</w:t>
            </w:r>
            <w:r w:rsidR="007160CB" w:rsidRPr="007160CB">
              <w:rPr>
                <w:noProof/>
                <w:color w:val="FF0000"/>
              </w:rPr>
              <w:t xml:space="preserve"> wouldn’t </w:t>
            </w:r>
            <w:r w:rsidR="00874BEA">
              <w:rPr>
                <w:noProof/>
                <w:color w:val="FF0000"/>
              </w:rPr>
              <w:t>k</w:t>
            </w:r>
            <w:r w:rsidR="007160CB" w:rsidRPr="007160CB">
              <w:rPr>
                <w:noProof/>
                <w:color w:val="FF0000"/>
              </w:rPr>
              <w:t>no</w:t>
            </w:r>
            <w:r w:rsidR="00874BEA">
              <w:rPr>
                <w:noProof/>
                <w:color w:val="FF0000"/>
              </w:rPr>
              <w:t>w</w:t>
            </w:r>
            <w:r w:rsidR="007160CB" w:rsidRPr="007160CB">
              <w:rPr>
                <w:noProof/>
                <w:color w:val="FF0000"/>
              </w:rPr>
              <w:t xml:space="preserve"> if the h</w:t>
            </w:r>
            <w:r w:rsidR="00874BEA">
              <w:rPr>
                <w:noProof/>
                <w:color w:val="FF0000"/>
              </w:rPr>
              <w:t>oles are in the middle of plate,</w:t>
            </w:r>
            <w:r w:rsidR="00DF4864">
              <w:rPr>
                <w:noProof/>
                <w:color w:val="FF0000"/>
              </w:rPr>
              <w:t xml:space="preserve"> depth wise(w</w:t>
            </w:r>
            <w:r w:rsidR="007160CB">
              <w:rPr>
                <w:noProof/>
                <w:color w:val="FF0000"/>
              </w:rPr>
              <w:t xml:space="preserve">hich they are) </w:t>
            </w:r>
            <w:r w:rsidR="007160CB" w:rsidRPr="007160CB">
              <w:rPr>
                <w:noProof/>
                <w:color w:val="FF0000"/>
              </w:rPr>
              <w:t>or more toward the front or back</w:t>
            </w:r>
            <w:r w:rsidR="007160CB">
              <w:rPr>
                <w:noProof/>
                <w:color w:val="FF0000"/>
              </w:rPr>
              <w:t xml:space="preserve"> just from the one </w:t>
            </w:r>
            <w:r w:rsidR="00DF4864">
              <w:rPr>
                <w:noProof/>
                <w:color w:val="FF0000"/>
              </w:rPr>
              <w:t>front view. You also can deimension the diameter of the holes to the hidden line. The top view is needed as well</w:t>
            </w:r>
            <w:r w:rsidR="00824223">
              <w:rPr>
                <w:noProof/>
                <w:color w:val="FF0000"/>
              </w:rPr>
              <w:t>. Also you don’t kow if this object is boxy or curved. The centerlines tell you the hole is curved.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C2361" w:rsidRDefault="009C2361" w:rsidP="006570C6">
            <w:pPr>
              <w:pStyle w:val="ActivityNumbers"/>
              <w:numPr>
                <w:ilvl w:val="0"/>
                <w:numId w:val="0"/>
              </w:numPr>
            </w:pPr>
          </w:p>
        </w:tc>
      </w:tr>
      <w:tr w:rsidR="009C2361" w:rsidTr="00270231">
        <w:trPr>
          <w:trHeight w:val="2731"/>
        </w:trPr>
        <w:tc>
          <w:tcPr>
            <w:tcW w:w="4049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2361" w:rsidRPr="00612EBE" w:rsidRDefault="00400F43" w:rsidP="003B41C8">
            <w:pPr>
              <w:pStyle w:val="ActivityBod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E291F8" wp14:editId="000690F1">
                  <wp:extent cx="1689100" cy="1162685"/>
                  <wp:effectExtent l="0" t="0" r="635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C2361" w:rsidRDefault="006640C8" w:rsidP="003B41C8">
            <w:pPr>
              <w:pStyle w:val="ActivityBody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D40DA4" wp14:editId="301C1543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511810</wp:posOffset>
                      </wp:positionV>
                      <wp:extent cx="0" cy="106680"/>
                      <wp:effectExtent l="0" t="0" r="19050" b="2667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6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6D65FDA" id="Straight Connector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pt,40.3pt" to="76.2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" strokecolor="#bc4542 [3045]"/>
                  </w:pict>
                </mc:Fallback>
              </mc:AlternateContent>
            </w:r>
            <w:r w:rsidR="009B01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6EED23" wp14:editId="558C305B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-5715</wp:posOffset>
                      </wp:positionV>
                      <wp:extent cx="0" cy="121920"/>
                      <wp:effectExtent l="0" t="0" r="19050" b="1143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219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879EDDB" id="Straight Connector 29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pt,-.45pt" to="76.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" strokecolor="#bc4542 [3045]"/>
                  </w:pict>
                </mc:Fallback>
              </mc:AlternateContent>
            </w:r>
            <w:r w:rsidR="009B01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4F077C" wp14:editId="34DEE5BB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325755</wp:posOffset>
                      </wp:positionV>
                      <wp:extent cx="121920" cy="0"/>
                      <wp:effectExtent l="0" t="0" r="30480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F9EFE55" id="Straight Connector 2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5.65pt" to="104.5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" strokecolor="#bc4542 [3045]"/>
                  </w:pict>
                </mc:Fallback>
              </mc:AlternateContent>
            </w:r>
            <w:r w:rsidR="009B01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322580</wp:posOffset>
                      </wp:positionV>
                      <wp:extent cx="236220" cy="0"/>
                      <wp:effectExtent l="0" t="0" r="3048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CDAD120" id="Straight Connector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9pt,25.4pt" to="86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" strokecolor="#bc4542 [3045]"/>
                  </w:pict>
                </mc:Fallback>
              </mc:AlternateContent>
            </w:r>
            <w:r w:rsidR="009B01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200660</wp:posOffset>
                      </wp:positionV>
                      <wp:extent cx="0" cy="220980"/>
                      <wp:effectExtent l="0" t="0" r="19050" b="2667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09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66F4D8E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5pt,15.8pt" to="76.1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" strokecolor="#bc4542 [3045]"/>
                  </w:pict>
                </mc:Fallback>
              </mc:AlternateContent>
            </w:r>
            <w:r w:rsidR="009B01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324485</wp:posOffset>
                      </wp:positionV>
                      <wp:extent cx="129540" cy="0"/>
                      <wp:effectExtent l="0" t="0" r="2286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D775D95" id="Straight Connector 1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pt,25.55pt" to="56.8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" strokecolor="#bc4542 [3045]"/>
                  </w:pict>
                </mc:Fallback>
              </mc:AlternateContent>
            </w:r>
            <w:r w:rsidR="009B0193">
              <w:rPr>
                <w:noProof/>
              </w:rPr>
              <w:t xml:space="preserve"> </w:t>
            </w:r>
            <w:r w:rsidR="00C14C07">
              <w:rPr>
                <w:noProof/>
              </w:rPr>
              <w:drawing>
                <wp:inline distT="0" distB="0" distL="0" distR="0" wp14:anchorId="16F329B9" wp14:editId="09944C38">
                  <wp:extent cx="1912771" cy="14020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3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2" t="26059" r="25290" b="60692"/>
                          <a:stretch/>
                        </pic:blipFill>
                        <pic:spPr bwMode="auto">
                          <a:xfrm>
                            <a:off x="0" y="0"/>
                            <a:ext cx="1913232" cy="1402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361" w:rsidTr="00270231">
        <w:trPr>
          <w:trHeight w:val="683"/>
        </w:trPr>
        <w:tc>
          <w:tcPr>
            <w:tcW w:w="404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9C2361" w:rsidRDefault="009C2361" w:rsidP="003B41C8">
            <w:pPr>
              <w:pStyle w:val="ActivityNumbers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t xml:space="preserve">Minimum </w:t>
            </w:r>
            <w:r w:rsidR="007A30BE">
              <w:rPr>
                <w:noProof/>
              </w:rPr>
              <w:t>n</w:t>
            </w:r>
            <w:r>
              <w:rPr>
                <w:noProof/>
              </w:rPr>
              <w:t xml:space="preserve">umber of views:  </w:t>
            </w:r>
            <w:r w:rsidR="007160CB">
              <w:rPr>
                <w:noProof/>
              </w:rPr>
              <w:t xml:space="preserve"> </w:t>
            </w:r>
            <w:r w:rsidR="007160CB" w:rsidRPr="007160CB">
              <w:rPr>
                <w:noProof/>
                <w:color w:val="FF0000"/>
              </w:rPr>
              <w:t>2</w:t>
            </w:r>
            <w:r w:rsidR="007160CB">
              <w:rPr>
                <w:noProof/>
                <w:color w:val="FF0000"/>
              </w:rPr>
              <w:t>,</w:t>
            </w:r>
            <w:r w:rsidR="007160CB" w:rsidRPr="007160CB">
              <w:rPr>
                <w:noProof/>
                <w:color w:val="FF0000"/>
              </w:rPr>
              <w:t xml:space="preserve"> </w:t>
            </w:r>
            <w:r w:rsidR="00AD74D9">
              <w:rPr>
                <w:noProof/>
                <w:color w:val="FF0000"/>
              </w:rPr>
              <w:t xml:space="preserve">Wouldn’t know there are two depths. </w:t>
            </w:r>
            <w:r w:rsidR="007160CB" w:rsidRPr="007160CB">
              <w:rPr>
                <w:noProof/>
                <w:color w:val="FF0000"/>
              </w:rPr>
              <w:t xml:space="preserve">wouldn’t no if the holes are in the middle of plate </w:t>
            </w:r>
            <w:r w:rsidR="007160CB">
              <w:rPr>
                <w:noProof/>
                <w:color w:val="FF0000"/>
              </w:rPr>
              <w:t xml:space="preserve">(which they are) </w:t>
            </w:r>
            <w:r w:rsidR="007160CB" w:rsidRPr="007160CB">
              <w:rPr>
                <w:noProof/>
                <w:color w:val="FF0000"/>
              </w:rPr>
              <w:t>or more toward the front or back</w:t>
            </w:r>
            <w:r w:rsidR="007160CB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7160CB">
              <w:rPr>
                <w:noProof/>
              </w:rPr>
              <w:t>.</w:t>
            </w:r>
            <w:r w:rsidR="00DF4864">
              <w:rPr>
                <w:noProof/>
              </w:rPr>
              <w:t xml:space="preserve"> </w:t>
            </w:r>
            <w:r w:rsidR="00DF4864" w:rsidRPr="00AD74D9">
              <w:rPr>
                <w:noProof/>
                <w:color w:val="FF0000"/>
              </w:rPr>
              <w:t>We are not a loud to dimension the di</w:t>
            </w:r>
            <w:r w:rsidR="00AD74D9" w:rsidRPr="00AD74D9">
              <w:rPr>
                <w:noProof/>
                <w:color w:val="FF0000"/>
              </w:rPr>
              <w:t>a</w:t>
            </w:r>
            <w:r w:rsidR="00DF4864" w:rsidRPr="00AD74D9">
              <w:rPr>
                <w:noProof/>
                <w:color w:val="FF0000"/>
              </w:rPr>
              <w:t>mater of the hole to the hidden lines</w:t>
            </w:r>
            <w:r w:rsidR="00AD74D9">
              <w:rPr>
                <w:noProof/>
                <w:color w:val="FF0000"/>
              </w:rPr>
              <w:t>. Also couldn’t tell the right side of the front view is rounded. The top view is needed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C2361" w:rsidRDefault="009C2361" w:rsidP="006570C6">
            <w:pPr>
              <w:pStyle w:val="ActivityNumbers"/>
              <w:numPr>
                <w:ilvl w:val="0"/>
                <w:numId w:val="0"/>
              </w:numPr>
            </w:pPr>
          </w:p>
        </w:tc>
      </w:tr>
    </w:tbl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3E216C" w:rsidRDefault="003E216C" w:rsidP="00F54CB0">
      <w:pPr>
        <w:pStyle w:val="ActivityBody"/>
      </w:pPr>
    </w:p>
    <w:p w:rsidR="00F870A7" w:rsidRDefault="00247F8A" w:rsidP="009C2361">
      <w:pPr>
        <w:pStyle w:val="ActivityBody"/>
      </w:pPr>
      <w:r>
        <w:t xml:space="preserve"> </w:t>
      </w:r>
    </w:p>
    <w:p w:rsidR="00532FBF" w:rsidRDefault="00532FBF" w:rsidP="00D518EF">
      <w:pPr>
        <w:pStyle w:val="ActivityBody"/>
        <w:sectPr w:rsidR="00532FBF" w:rsidSect="00F54CB0">
          <w:footerReference w:type="default" r:id="rId22"/>
          <w:pgSz w:w="12240" w:h="15840"/>
          <w:pgMar w:top="720" w:right="1440" w:bottom="1440" w:left="1440" w:header="720" w:footer="720" w:gutter="0"/>
          <w:cols w:space="720"/>
          <w:docGrid w:linePitch="360"/>
        </w:sectPr>
      </w:pPr>
    </w:p>
    <w:p w:rsidR="009A5A2F" w:rsidRDefault="009A5A2F" w:rsidP="00D518EF">
      <w:pPr>
        <w:pStyle w:val="ActivityBody"/>
      </w:pPr>
      <w:r>
        <w:lastRenderedPageBreak/>
        <w:t>Study the isometric view</w:t>
      </w:r>
      <w:r w:rsidR="004C7750">
        <w:t>s</w:t>
      </w:r>
      <w:r>
        <w:t xml:space="preserve"> </w:t>
      </w:r>
      <w:r w:rsidR="004C7750">
        <w:t xml:space="preserve">in the next </w:t>
      </w:r>
      <w:r w:rsidR="003173B2">
        <w:t>f</w:t>
      </w:r>
      <w:r w:rsidR="009D0956">
        <w:t>our</w:t>
      </w:r>
      <w:r w:rsidR="004C7750">
        <w:t xml:space="preserve"> pages</w:t>
      </w:r>
      <w:r w:rsidRPr="00F54CB0">
        <w:t xml:space="preserve">. Use points, </w:t>
      </w:r>
      <w:r w:rsidR="00CE3300">
        <w:t>hidden lines</w:t>
      </w:r>
      <w:r w:rsidR="005550B9">
        <w:t>,</w:t>
      </w:r>
      <w:r w:rsidR="00CE3300">
        <w:t xml:space="preserve"> </w:t>
      </w:r>
      <w:r w:rsidRPr="00F54CB0">
        <w:t>construction lines, and object l</w:t>
      </w:r>
      <w:r>
        <w:t>ines to sketch the three common view</w:t>
      </w:r>
      <w:r w:rsidR="004C7750">
        <w:t>s</w:t>
      </w:r>
      <w:r>
        <w:t xml:space="preserve"> used to explain the object. The scale is 1:1</w:t>
      </w:r>
      <w:r w:rsidR="005550B9">
        <w:t>,</w:t>
      </w:r>
      <w:r w:rsidR="00CE3300">
        <w:t xml:space="preserve"> which means </w:t>
      </w:r>
      <w:r w:rsidR="005550B9">
        <w:t xml:space="preserve">that </w:t>
      </w:r>
      <w:r w:rsidR="00CE3300">
        <w:t>each grid line on the isometric view represents a grid line on the orthographic grid</w:t>
      </w:r>
      <w:r>
        <w:t xml:space="preserve">. </w:t>
      </w:r>
      <w:r w:rsidRPr="00D518EF">
        <w:rPr>
          <w:rStyle w:val="ActivityBodyBoldChar"/>
        </w:rPr>
        <w:t>DO NOT ERASE YOUR CONSTRUCTION LINES</w:t>
      </w:r>
      <w:r w:rsidRPr="00F54CB0">
        <w:t>.</w:t>
      </w:r>
    </w:p>
    <w:p w:rsidR="009F381D" w:rsidRDefault="009F381D" w:rsidP="009F381D">
      <w:pPr>
        <w:pStyle w:val="ActivityNumbers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0"/>
      </w:tblGrid>
      <w:tr w:rsidR="00A24129" w:rsidTr="009F381D">
        <w:tc>
          <w:tcPr>
            <w:tcW w:w="13176" w:type="dxa"/>
          </w:tcPr>
          <w:p w:rsidR="00A24129" w:rsidRDefault="00F37B0A" w:rsidP="00F37B0A">
            <w:pPr>
              <w:pStyle w:val="PictureCentered"/>
            </w:pPr>
            <w:r>
              <w:rPr>
                <w:noProof/>
              </w:rPr>
              <w:drawing>
                <wp:inline distT="0" distB="0" distL="0" distR="0" wp14:anchorId="193CAF58" wp14:editId="481F90B0">
                  <wp:extent cx="7171231" cy="5105400"/>
                  <wp:effectExtent l="0" t="0" r="0" b="0"/>
                  <wp:docPr id="22" name="Picture 22" descr="scan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9" b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42" cy="510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129" w:rsidRDefault="00A24129" w:rsidP="009F381D">
            <w:pPr>
              <w:pStyle w:val="ActivityBody"/>
              <w:ind w:left="0"/>
              <w:jc w:val="center"/>
            </w:pPr>
          </w:p>
        </w:tc>
      </w:tr>
      <w:tr w:rsidR="00B233C6" w:rsidTr="009F381D">
        <w:tc>
          <w:tcPr>
            <w:tcW w:w="13176" w:type="dxa"/>
          </w:tcPr>
          <w:p w:rsidR="00B233C6" w:rsidRDefault="004937A2" w:rsidP="00A4698F">
            <w:pPr>
              <w:pStyle w:val="PictureCentered"/>
              <w:rPr>
                <w:noProof/>
              </w:rPr>
            </w:pPr>
            <w:r w:rsidRPr="004937A2">
              <w:rPr>
                <w:noProof/>
                <w:color w:val="FF0000"/>
              </w:rPr>
              <w:t xml:space="preserve">1 </w:t>
            </w:r>
            <w:r w:rsidR="00A4698F">
              <w:rPr>
                <w:noProof/>
                <w:color w:val="FF0000"/>
              </w:rPr>
              <w:t>view</w:t>
            </w:r>
          </w:p>
        </w:tc>
      </w:tr>
      <w:tr w:rsidR="00B233C6" w:rsidTr="009F381D">
        <w:tc>
          <w:tcPr>
            <w:tcW w:w="13176" w:type="dxa"/>
          </w:tcPr>
          <w:p w:rsidR="00B233C6" w:rsidRDefault="00B233C6" w:rsidP="00F37B0A">
            <w:pPr>
              <w:pStyle w:val="PictureCentered"/>
              <w:rPr>
                <w:noProof/>
              </w:rPr>
            </w:pPr>
          </w:p>
        </w:tc>
      </w:tr>
      <w:tr w:rsidR="00B233C6" w:rsidTr="009F381D">
        <w:tc>
          <w:tcPr>
            <w:tcW w:w="13176" w:type="dxa"/>
          </w:tcPr>
          <w:p w:rsidR="00B233C6" w:rsidRDefault="00B233C6" w:rsidP="00F37B0A">
            <w:pPr>
              <w:pStyle w:val="PictureCentered"/>
              <w:rPr>
                <w:noProof/>
              </w:rPr>
            </w:pPr>
          </w:p>
        </w:tc>
      </w:tr>
    </w:tbl>
    <w:p w:rsidR="00A05E06" w:rsidRDefault="009F381D" w:rsidP="009F381D">
      <w:pPr>
        <w:pStyle w:val="ActivityNumbers"/>
        <w:numPr>
          <w:ilvl w:val="0"/>
          <w:numId w:val="0"/>
        </w:numPr>
        <w:ind w:left="720" w:hanging="360"/>
      </w:pPr>
      <w:r>
        <w:t xml:space="preserve">4.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9F381D" w:rsidTr="00CD12BC">
        <w:tc>
          <w:tcPr>
            <w:tcW w:w="13176" w:type="dxa"/>
          </w:tcPr>
          <w:p w:rsidR="009F381D" w:rsidRDefault="004937A2" w:rsidP="00F37B0A">
            <w:pPr>
              <w:pStyle w:val="PictureCentered"/>
            </w:pPr>
            <w:r>
              <w:object w:dxaOrig="9168" w:dyaOrig="6708" w14:anchorId="7DFE8FC9">
                <v:shape id="_x0000_i1027" type="#_x0000_t75" style="width:8in;height:417.75pt" o:ole="">
                  <v:imagedata r:id="rId24" o:title=""/>
                </v:shape>
                <o:OLEObject Type="Embed" ProgID="PBrush" ShapeID="_x0000_i1027" DrawAspect="Content" ObjectID="_1578393775" r:id="rId25"/>
              </w:object>
            </w:r>
          </w:p>
          <w:p w:rsidR="004937A2" w:rsidRPr="004937A2" w:rsidRDefault="004937A2" w:rsidP="00A4698F">
            <w:pPr>
              <w:pStyle w:val="PictureCentered"/>
              <w:rPr>
                <w:b/>
              </w:rPr>
            </w:pPr>
            <w:r w:rsidRPr="004937A2">
              <w:rPr>
                <w:b/>
                <w:color w:val="FF0000"/>
              </w:rPr>
              <w:t xml:space="preserve">2 </w:t>
            </w:r>
            <w:r w:rsidR="00A4698F">
              <w:rPr>
                <w:b/>
                <w:color w:val="FF0000"/>
              </w:rPr>
              <w:t>views</w:t>
            </w:r>
          </w:p>
        </w:tc>
      </w:tr>
    </w:tbl>
    <w:p w:rsidR="009F381D" w:rsidRDefault="009F381D">
      <w:pPr>
        <w:rPr>
          <w:rFonts w:cs="Arial"/>
        </w:rPr>
      </w:pPr>
    </w:p>
    <w:p w:rsidR="001B62A6" w:rsidRDefault="009F381D">
      <w:r>
        <w:lastRenderedPageBreak/>
        <w:t xml:space="preserve">5.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0"/>
      </w:tblGrid>
      <w:tr w:rsidR="009F381D" w:rsidTr="009F381D">
        <w:tc>
          <w:tcPr>
            <w:tcW w:w="13176" w:type="dxa"/>
          </w:tcPr>
          <w:p w:rsidR="009F381D" w:rsidRDefault="009F381D" w:rsidP="009F381D">
            <w:pPr>
              <w:jc w:val="center"/>
            </w:pPr>
          </w:p>
        </w:tc>
      </w:tr>
    </w:tbl>
    <w:p w:rsidR="001B62A6" w:rsidRDefault="00F37B0A" w:rsidP="00F37B0A">
      <w:pPr>
        <w:pStyle w:val="PictureCentered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9DF1692" wp14:editId="6E719EF3">
            <wp:extent cx="7731760" cy="5522498"/>
            <wp:effectExtent l="0" t="0" r="2540" b="2540"/>
            <wp:docPr id="24" name="Picture 2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175" cy="55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A2" w:rsidRDefault="004937A2" w:rsidP="00F37B0A">
      <w:pPr>
        <w:pStyle w:val="PictureCentered"/>
        <w:rPr>
          <w:b/>
          <w:sz w:val="32"/>
          <w:szCs w:val="32"/>
        </w:rPr>
      </w:pPr>
      <w:r w:rsidRPr="004937A2">
        <w:rPr>
          <w:b/>
          <w:color w:val="FF0000"/>
        </w:rPr>
        <w:t xml:space="preserve">2 </w:t>
      </w:r>
      <w:r w:rsidR="00A4698F">
        <w:rPr>
          <w:b/>
          <w:color w:val="FF0000"/>
        </w:rPr>
        <w:t>views</w:t>
      </w:r>
    </w:p>
    <w:p w:rsidR="00155034" w:rsidRDefault="00155034">
      <w:pPr>
        <w:rPr>
          <w:b/>
          <w:sz w:val="32"/>
          <w:szCs w:val="32"/>
        </w:rPr>
      </w:pPr>
      <w:r>
        <w:br w:type="page"/>
      </w:r>
    </w:p>
    <w:p w:rsidR="009D0956" w:rsidRPr="00CC3FE7" w:rsidRDefault="00564300" w:rsidP="00506D93">
      <w:pPr>
        <w:pStyle w:val="ActivitySection"/>
        <w:rPr>
          <w:sz w:val="28"/>
          <w:szCs w:val="28"/>
        </w:rPr>
      </w:pPr>
      <w:r>
        <w:rPr>
          <w:sz w:val="28"/>
          <w:szCs w:val="28"/>
        </w:rPr>
        <w:lastRenderedPageBreak/>
        <w:t>Extend</w:t>
      </w:r>
      <w:r w:rsidR="00506D93" w:rsidRPr="00CC3FE7">
        <w:rPr>
          <w:sz w:val="28"/>
          <w:szCs w:val="28"/>
        </w:rPr>
        <w:t xml:space="preserve"> Y</w:t>
      </w:r>
      <w:r w:rsidR="009D0956" w:rsidRPr="00CC3FE7">
        <w:rPr>
          <w:sz w:val="28"/>
          <w:szCs w:val="28"/>
        </w:rPr>
        <w:t>our Learning</w:t>
      </w:r>
    </w:p>
    <w:p w:rsidR="00582C76" w:rsidRDefault="00DE5B83" w:rsidP="00582C76">
      <w:pPr>
        <w:pStyle w:val="ActivityBody"/>
      </w:pPr>
      <w:r>
        <w:t xml:space="preserve">For each of the following, create </w:t>
      </w:r>
      <w:r w:rsidR="005E73C6">
        <w:t xml:space="preserve">an isometric sketch and </w:t>
      </w:r>
      <w:r>
        <w:t>properly aligned orthographic projections on grid paper. Use the minimum number of orthographic projections necessary to fully describe the object shown. Include object lines, hidden lines</w:t>
      </w:r>
      <w:r w:rsidR="000D2377">
        <w:t>,</w:t>
      </w:r>
      <w:r>
        <w:t xml:space="preserve"> and center lines in all views, as appropriate.</w:t>
      </w:r>
      <w:r w:rsidR="00F870A7">
        <w:t xml:space="preserve"> </w:t>
      </w:r>
      <w:r w:rsidR="00582C76">
        <w:t>The sketches should approximately proportional, but are not required to be drawn to scale.</w:t>
      </w:r>
    </w:p>
    <w:p w:rsidR="00F870A7" w:rsidRDefault="00F870A7" w:rsidP="00CA16E7">
      <w:pPr>
        <w:pStyle w:val="ActivityBody"/>
      </w:pPr>
    </w:p>
    <w:tbl>
      <w:tblPr>
        <w:tblStyle w:val="TableGrid"/>
        <w:tblW w:w="13206" w:type="dxa"/>
        <w:tblLook w:val="04A0" w:firstRow="1" w:lastRow="0" w:firstColumn="1" w:lastColumn="0" w:noHBand="0" w:noVBand="1"/>
      </w:tblPr>
      <w:tblGrid>
        <w:gridCol w:w="4402"/>
        <w:gridCol w:w="4402"/>
        <w:gridCol w:w="4402"/>
      </w:tblGrid>
      <w:tr w:rsidR="00CA16E7" w:rsidTr="002A2874">
        <w:trPr>
          <w:trHeight w:val="3850"/>
        </w:trPr>
        <w:tc>
          <w:tcPr>
            <w:tcW w:w="4402" w:type="dxa"/>
          </w:tcPr>
          <w:p w:rsidR="00CA16E7" w:rsidRDefault="00CA16E7" w:rsidP="00CA16E7">
            <w:pPr>
              <w:pStyle w:val="ActivityBody"/>
              <w:ind w:left="0"/>
            </w:pPr>
            <w:r>
              <w:t>6.</w:t>
            </w:r>
          </w:p>
          <w:p w:rsidR="00CA16E7" w:rsidRDefault="004937A2" w:rsidP="00CA16E7">
            <w:pPr>
              <w:pStyle w:val="ActivityBody"/>
              <w:ind w:left="0"/>
            </w:pPr>
            <w:r>
              <w:rPr>
                <w:noProof/>
              </w:rPr>
              <w:drawing>
                <wp:inline distT="0" distB="0" distL="0" distR="0" wp14:anchorId="556F5973" wp14:editId="2BC764EC">
                  <wp:extent cx="2650490" cy="2077085"/>
                  <wp:effectExtent l="0" t="0" r="0" b="0"/>
                  <wp:docPr id="11" name="Picture 2" descr="Description: C:\Users\dcalvin\Documents\IED2011\images\0blique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dcalvin\Documents\IED2011\images\0blique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CA16E7" w:rsidRDefault="00CA16E7" w:rsidP="00CA16E7">
            <w:pPr>
              <w:pStyle w:val="ActivityBody"/>
              <w:ind w:left="0"/>
            </w:pPr>
            <w:r>
              <w:t>7.</w:t>
            </w:r>
          </w:p>
          <w:p w:rsidR="00CA16E7" w:rsidRDefault="00CA16E7" w:rsidP="00CA16E7">
            <w:pPr>
              <w:pStyle w:val="ActivityBody"/>
              <w:ind w:left="0"/>
            </w:pPr>
            <w:r>
              <w:rPr>
                <w:noProof/>
              </w:rPr>
              <w:drawing>
                <wp:inline distT="0" distB="0" distL="0" distR="0" wp14:anchorId="4F2439D6" wp14:editId="3BCBAFB8">
                  <wp:extent cx="2278380" cy="2339975"/>
                  <wp:effectExtent l="0" t="0" r="0" b="0"/>
                  <wp:docPr id="10" name="Picture 3" descr="Description: C:\Users\dcalvin\Documents\IED2011\images\0blique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Users\dcalvin\Documents\IED2011\images\0blique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CA16E7" w:rsidRDefault="00CA16E7" w:rsidP="00CA16E7">
            <w:pPr>
              <w:pStyle w:val="ActivityBody"/>
              <w:ind w:left="0"/>
            </w:pPr>
            <w:r>
              <w:t>8.</w:t>
            </w:r>
          </w:p>
          <w:p w:rsidR="00CA16E7" w:rsidRDefault="004937A2" w:rsidP="00CA16E7">
            <w:pPr>
              <w:pStyle w:val="ActivityBody"/>
              <w:ind w:left="0"/>
            </w:pPr>
            <w:r>
              <w:rPr>
                <w:noProof/>
              </w:rPr>
              <w:drawing>
                <wp:inline distT="0" distB="0" distL="0" distR="0" wp14:anchorId="49EFF147" wp14:editId="1507FBA6">
                  <wp:extent cx="2298262" cy="208280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259" cy="208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74" w:rsidTr="00F81F0B">
        <w:trPr>
          <w:trHeight w:val="3850"/>
        </w:trPr>
        <w:tc>
          <w:tcPr>
            <w:tcW w:w="4402" w:type="dxa"/>
          </w:tcPr>
          <w:p w:rsidR="00165550" w:rsidRDefault="004937A2" w:rsidP="002A2874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F8B5849" wp14:editId="2FC6C907">
                  <wp:extent cx="1626670" cy="2424868"/>
                  <wp:effectExtent l="953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5.jpe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6" t="15784" r="53977" b="63601"/>
                          <a:stretch/>
                        </pic:blipFill>
                        <pic:spPr bwMode="auto">
                          <a:xfrm rot="16200000">
                            <a:off x="0" y="0"/>
                            <a:ext cx="1636078" cy="243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7A2" w:rsidRDefault="004937A2" w:rsidP="00165550">
            <w:pPr>
              <w:pStyle w:val="ActivityBody"/>
              <w:ind w:left="0"/>
              <w:jc w:val="center"/>
              <w:rPr>
                <w:color w:val="FF0000"/>
              </w:rPr>
            </w:pPr>
          </w:p>
          <w:p w:rsidR="004937A2" w:rsidRDefault="004937A2" w:rsidP="00165550">
            <w:pPr>
              <w:pStyle w:val="ActivityBody"/>
              <w:ind w:left="0"/>
              <w:jc w:val="center"/>
            </w:pPr>
            <w:r w:rsidRPr="00165550">
              <w:rPr>
                <w:color w:val="FF0000"/>
              </w:rPr>
              <w:t>Note</w:t>
            </w:r>
            <w:r>
              <w:rPr>
                <w:color w:val="FF0000"/>
              </w:rPr>
              <w:t>: Only one view required if plate thickness is annotated.  Otherwise, a top or right-side view can be used to show thickness.</w:t>
            </w:r>
          </w:p>
        </w:tc>
        <w:tc>
          <w:tcPr>
            <w:tcW w:w="4402" w:type="dxa"/>
            <w:vAlign w:val="center"/>
          </w:tcPr>
          <w:p w:rsidR="006A68E1" w:rsidRDefault="002A2874" w:rsidP="002A2874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DC3D60C" wp14:editId="3CF765FF">
                  <wp:extent cx="1443424" cy="2554630"/>
                  <wp:effectExtent l="0" t="3175" r="127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4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0" t="33243" r="56936" b="41490"/>
                          <a:stretch/>
                        </pic:blipFill>
                        <pic:spPr bwMode="auto">
                          <a:xfrm rot="16200000">
                            <a:off x="0" y="0"/>
                            <a:ext cx="1443652" cy="255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68E1" w:rsidRDefault="006A68E1" w:rsidP="006A68E1"/>
          <w:p w:rsidR="002A2874" w:rsidRPr="006A68E1" w:rsidRDefault="006A68E1" w:rsidP="007A30BE">
            <w:r w:rsidRPr="00165550">
              <w:rPr>
                <w:color w:val="FF0000"/>
              </w:rPr>
              <w:t>Note</w:t>
            </w:r>
            <w:r>
              <w:rPr>
                <w:color w:val="FF0000"/>
              </w:rPr>
              <w:t>: Can</w:t>
            </w:r>
            <w:r w:rsidRPr="00165550">
              <w:rPr>
                <w:color w:val="FF0000"/>
              </w:rPr>
              <w:t xml:space="preserve"> use a </w:t>
            </w:r>
            <w:r w:rsidR="00B452BA">
              <w:rPr>
                <w:color w:val="FF0000"/>
              </w:rPr>
              <w:t>top</w:t>
            </w:r>
            <w:r w:rsidR="007A30BE">
              <w:rPr>
                <w:color w:val="FF0000"/>
              </w:rPr>
              <w:t>-s</w:t>
            </w:r>
            <w:r w:rsidRPr="00165550">
              <w:rPr>
                <w:color w:val="FF0000"/>
              </w:rPr>
              <w:t xml:space="preserve">ide </w:t>
            </w:r>
            <w:r w:rsidR="007A30BE">
              <w:rPr>
                <w:color w:val="FF0000"/>
              </w:rPr>
              <w:t>v</w:t>
            </w:r>
            <w:r w:rsidRPr="00165550">
              <w:rPr>
                <w:color w:val="FF0000"/>
              </w:rPr>
              <w:t xml:space="preserve">iew instead of a </w:t>
            </w:r>
            <w:r w:rsidR="00B452BA">
              <w:rPr>
                <w:color w:val="FF0000"/>
              </w:rPr>
              <w:t>right</w:t>
            </w:r>
            <w:r w:rsidRPr="00165550">
              <w:rPr>
                <w:color w:val="FF0000"/>
              </w:rPr>
              <w:t xml:space="preserve"> </w:t>
            </w:r>
            <w:r w:rsidR="007A30BE">
              <w:rPr>
                <w:color w:val="FF0000"/>
              </w:rPr>
              <w:t>v</w:t>
            </w:r>
            <w:r w:rsidRPr="00165550">
              <w:rPr>
                <w:color w:val="FF0000"/>
              </w:rPr>
              <w:t>iew.</w:t>
            </w:r>
            <w:r w:rsidR="00B452BA">
              <w:rPr>
                <w:color w:val="FF0000"/>
              </w:rPr>
              <w:t xml:space="preserve"> No center line not a cylinder Need depth of both layers</w:t>
            </w:r>
          </w:p>
        </w:tc>
        <w:tc>
          <w:tcPr>
            <w:tcW w:w="4402" w:type="dxa"/>
            <w:vAlign w:val="center"/>
          </w:tcPr>
          <w:p w:rsidR="002A2874" w:rsidRDefault="004937A2" w:rsidP="00F81F0B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442C998" wp14:editId="013C9F65">
                  <wp:extent cx="2178567" cy="1093699"/>
                  <wp:effectExtent l="8890" t="0" r="254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4MultiGRAPHICS4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2" t="16926" r="32114" b="67951"/>
                          <a:stretch/>
                        </pic:blipFill>
                        <pic:spPr bwMode="auto">
                          <a:xfrm rot="16200000">
                            <a:off x="0" y="0"/>
                            <a:ext cx="2185968" cy="109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7A2" w:rsidRDefault="004937A2" w:rsidP="004937A2">
            <w:pPr>
              <w:pStyle w:val="ActivityBody"/>
              <w:ind w:left="0"/>
              <w:jc w:val="center"/>
              <w:rPr>
                <w:color w:val="FF0000"/>
              </w:rPr>
            </w:pPr>
            <w:r w:rsidRPr="00165550">
              <w:rPr>
                <w:color w:val="FF0000"/>
              </w:rPr>
              <w:t>Note</w:t>
            </w:r>
            <w:r>
              <w:rPr>
                <w:color w:val="FF0000"/>
              </w:rPr>
              <w:t>: Can</w:t>
            </w:r>
            <w:r w:rsidRPr="00165550">
              <w:rPr>
                <w:color w:val="FF0000"/>
              </w:rPr>
              <w:t xml:space="preserve"> use a </w:t>
            </w:r>
            <w:r>
              <w:rPr>
                <w:color w:val="FF0000"/>
              </w:rPr>
              <w:t>r</w:t>
            </w:r>
            <w:r w:rsidRPr="00165550">
              <w:rPr>
                <w:color w:val="FF0000"/>
              </w:rPr>
              <w:t>ight</w:t>
            </w:r>
            <w:r>
              <w:rPr>
                <w:color w:val="FF0000"/>
              </w:rPr>
              <w:t>-s</w:t>
            </w:r>
            <w:r w:rsidRPr="00165550">
              <w:rPr>
                <w:color w:val="FF0000"/>
              </w:rPr>
              <w:t xml:space="preserve">ide </w:t>
            </w:r>
            <w:r>
              <w:rPr>
                <w:color w:val="FF0000"/>
              </w:rPr>
              <w:t>v</w:t>
            </w:r>
            <w:r w:rsidRPr="00165550">
              <w:rPr>
                <w:color w:val="FF0000"/>
              </w:rPr>
              <w:t xml:space="preserve">iew instead of a </w:t>
            </w:r>
            <w:r>
              <w:rPr>
                <w:color w:val="FF0000"/>
              </w:rPr>
              <w:t>t</w:t>
            </w:r>
            <w:r w:rsidRPr="00165550">
              <w:rPr>
                <w:color w:val="FF0000"/>
              </w:rPr>
              <w:t xml:space="preserve">op </w:t>
            </w:r>
            <w:proofErr w:type="spellStart"/>
            <w:r>
              <w:rPr>
                <w:color w:val="FF0000"/>
              </w:rPr>
              <w:t>v</w:t>
            </w:r>
            <w:r w:rsidRPr="00165550">
              <w:rPr>
                <w:color w:val="FF0000"/>
              </w:rPr>
              <w:t>iew.</w:t>
            </w:r>
            <w:r>
              <w:rPr>
                <w:color w:val="FF0000"/>
              </w:rPr>
              <w:t>need</w:t>
            </w:r>
            <w:proofErr w:type="spellEnd"/>
            <w:r>
              <w:rPr>
                <w:color w:val="FF0000"/>
              </w:rPr>
              <w:t xml:space="preserve"> depth of both layers</w:t>
            </w:r>
          </w:p>
          <w:p w:rsidR="002A2874" w:rsidRPr="002A2874" w:rsidRDefault="002A2874" w:rsidP="006A68E1">
            <w:pPr>
              <w:tabs>
                <w:tab w:val="left" w:pos="1592"/>
              </w:tabs>
              <w:jc w:val="center"/>
            </w:pPr>
          </w:p>
        </w:tc>
      </w:tr>
    </w:tbl>
    <w:p w:rsidR="00506D93" w:rsidRDefault="00506D93" w:rsidP="00F54CB0">
      <w:pPr>
        <w:pStyle w:val="ActivitySection"/>
        <w:sectPr w:rsidR="00506D93" w:rsidSect="00025489">
          <w:pgSz w:w="15840" w:h="12240" w:orient="landscape"/>
          <w:pgMar w:top="720" w:right="1440" w:bottom="1440" w:left="1440" w:header="720" w:footer="720" w:gutter="0"/>
          <w:cols w:space="720"/>
          <w:docGrid w:linePitch="360"/>
        </w:sectPr>
      </w:pPr>
    </w:p>
    <w:p w:rsidR="00A666DB" w:rsidRPr="00CC3FE7" w:rsidRDefault="00A666DB" w:rsidP="00F54CB0">
      <w:pPr>
        <w:pStyle w:val="ActivitySection"/>
        <w:rPr>
          <w:sz w:val="28"/>
          <w:szCs w:val="28"/>
        </w:rPr>
      </w:pPr>
      <w:r w:rsidRPr="00CC3FE7">
        <w:rPr>
          <w:sz w:val="28"/>
          <w:szCs w:val="28"/>
        </w:rPr>
        <w:lastRenderedPageBreak/>
        <w:t>Conclusion</w:t>
      </w:r>
      <w:r w:rsidR="007A30BE">
        <w:rPr>
          <w:sz w:val="28"/>
          <w:szCs w:val="28"/>
        </w:rPr>
        <w:t xml:space="preserve"> Questions</w:t>
      </w:r>
    </w:p>
    <w:p w:rsidR="006E1B6B" w:rsidRPr="001576C3" w:rsidRDefault="006E1B6B" w:rsidP="006E1B6B">
      <w:pPr>
        <w:numPr>
          <w:ilvl w:val="0"/>
          <w:numId w:val="36"/>
        </w:numPr>
        <w:spacing w:after="120"/>
        <w:rPr>
          <w:rFonts w:cs="Arial"/>
        </w:rPr>
      </w:pPr>
      <w:r w:rsidRPr="001576C3">
        <w:rPr>
          <w:rFonts w:cs="Arial"/>
        </w:rPr>
        <w:t>What is the purpose of construction lines?  Object lines?</w:t>
      </w:r>
    </w:p>
    <w:p w:rsidR="006E1B6B" w:rsidRPr="00057361" w:rsidRDefault="00057361" w:rsidP="00057361">
      <w:pPr>
        <w:ind w:left="720"/>
        <w:rPr>
          <w:rStyle w:val="AnsKey"/>
        </w:rPr>
      </w:pPr>
      <w:r>
        <w:rPr>
          <w:rStyle w:val="AnsKey"/>
        </w:rPr>
        <w:t>Construction lines are lightly drawn lines that guide the creation</w:t>
      </w:r>
      <w:r w:rsidR="00E57C94">
        <w:rPr>
          <w:rStyle w:val="AnsKey"/>
        </w:rPr>
        <w:t xml:space="preserve"> and</w:t>
      </w:r>
      <w:r>
        <w:rPr>
          <w:rStyle w:val="AnsKey"/>
        </w:rPr>
        <w:t xml:space="preserve"> drawing</w:t>
      </w:r>
      <w:r w:rsidR="00E57C94">
        <w:rPr>
          <w:rStyle w:val="AnsKey"/>
        </w:rPr>
        <w:t xml:space="preserve"> of</w:t>
      </w:r>
      <w:r>
        <w:rPr>
          <w:rStyle w:val="AnsKey"/>
        </w:rPr>
        <w:t xml:space="preserve"> other lines and shapes.  Object lines indicate the edges of the object being represented.</w:t>
      </w:r>
    </w:p>
    <w:p w:rsidR="006E1B6B" w:rsidRPr="001576C3" w:rsidRDefault="006E1B6B" w:rsidP="006E1B6B">
      <w:pPr>
        <w:spacing w:after="120"/>
        <w:ind w:left="720" w:hanging="360"/>
        <w:rPr>
          <w:rFonts w:cs="Arial"/>
        </w:rPr>
      </w:pPr>
    </w:p>
    <w:p w:rsidR="006E1B6B" w:rsidRPr="001576C3" w:rsidRDefault="006E1B6B" w:rsidP="006E1B6B">
      <w:pPr>
        <w:spacing w:after="120"/>
        <w:ind w:left="720" w:hanging="360"/>
        <w:rPr>
          <w:rFonts w:cs="Arial"/>
        </w:rPr>
      </w:pPr>
    </w:p>
    <w:p w:rsidR="006E1B6B" w:rsidRPr="001576C3" w:rsidRDefault="006E1B6B" w:rsidP="006E1B6B">
      <w:pPr>
        <w:pStyle w:val="ActivityNumbers"/>
      </w:pPr>
      <w:r w:rsidRPr="001576C3">
        <w:t>What is the purpose of hidden lines and center lines?</w:t>
      </w:r>
    </w:p>
    <w:p w:rsidR="006E1B6B" w:rsidRDefault="00057361" w:rsidP="00057361">
      <w:pPr>
        <w:spacing w:after="120"/>
        <w:ind w:left="720"/>
        <w:rPr>
          <w:rStyle w:val="AnsKey"/>
        </w:rPr>
      </w:pPr>
      <w:r>
        <w:rPr>
          <w:rStyle w:val="AnsKey"/>
        </w:rPr>
        <w:t>Hidden lines show edges of details that are not visible from the point of view shown in the drawing.</w:t>
      </w:r>
    </w:p>
    <w:p w:rsidR="00057361" w:rsidRPr="00057361" w:rsidRDefault="00057361" w:rsidP="00057361">
      <w:pPr>
        <w:spacing w:after="120"/>
        <w:ind w:left="720"/>
        <w:rPr>
          <w:rStyle w:val="AnsKey"/>
        </w:rPr>
      </w:pPr>
      <w:r>
        <w:rPr>
          <w:rStyle w:val="AnsKey"/>
        </w:rPr>
        <w:t>Center lines define the</w:t>
      </w:r>
      <w:r w:rsidR="00DA4959">
        <w:rPr>
          <w:rStyle w:val="AnsKey"/>
        </w:rPr>
        <w:t xml:space="preserve"> center of arcs, circles, or sy</w:t>
      </w:r>
      <w:r>
        <w:rPr>
          <w:rStyle w:val="AnsKey"/>
        </w:rPr>
        <w:t>mmetrical parts.</w:t>
      </w:r>
    </w:p>
    <w:p w:rsidR="006E1B6B" w:rsidRDefault="006E1B6B" w:rsidP="006E1B6B">
      <w:pPr>
        <w:spacing w:after="120"/>
        <w:ind w:left="720" w:hanging="360"/>
        <w:rPr>
          <w:rFonts w:cs="Arial"/>
        </w:rPr>
      </w:pPr>
    </w:p>
    <w:p w:rsidR="001130D4" w:rsidRDefault="001130D4" w:rsidP="001130D4">
      <w:pPr>
        <w:pStyle w:val="ActivityNumbers"/>
      </w:pPr>
      <w:r>
        <w:t>What are extension lines, leader lines and dimension lines?</w:t>
      </w:r>
    </w:p>
    <w:p w:rsidR="001130D4" w:rsidRDefault="001130D4" w:rsidP="001130D4">
      <w:pPr>
        <w:pStyle w:val="ActivityNumbers"/>
        <w:numPr>
          <w:ilvl w:val="0"/>
          <w:numId w:val="0"/>
        </w:numPr>
        <w:ind w:left="720"/>
      </w:pPr>
    </w:p>
    <w:p w:rsidR="001130D4" w:rsidRPr="00392265" w:rsidRDefault="001130D4" w:rsidP="001130D4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  <w:r w:rsidRPr="00392265">
        <w:rPr>
          <w:b/>
          <w:color w:val="FF0000"/>
        </w:rPr>
        <w:t>Dimension lines are lines used show distance of a side</w:t>
      </w:r>
    </w:p>
    <w:p w:rsidR="001130D4" w:rsidRPr="00392265" w:rsidRDefault="001130D4" w:rsidP="001130D4">
      <w:pPr>
        <w:pStyle w:val="ListParagraph"/>
        <w:rPr>
          <w:b/>
          <w:color w:val="FF0000"/>
        </w:rPr>
      </w:pPr>
    </w:p>
    <w:p w:rsidR="00C7313B" w:rsidRPr="00392265" w:rsidRDefault="00392265" w:rsidP="00DC49A0">
      <w:pPr>
        <w:pStyle w:val="ActivityNumbers"/>
        <w:numPr>
          <w:ilvl w:val="0"/>
          <w:numId w:val="0"/>
        </w:numPr>
        <w:ind w:left="720" w:hanging="360"/>
        <w:rPr>
          <w:b/>
          <w:color w:val="FF0000"/>
        </w:rPr>
      </w:pPr>
      <w:r w:rsidRPr="00392265">
        <w:rPr>
          <w:b/>
          <w:color w:val="FF0000"/>
        </w:rPr>
        <w:t>L</w:t>
      </w:r>
      <w:r w:rsidR="001130D4" w:rsidRPr="00392265">
        <w:rPr>
          <w:b/>
          <w:color w:val="FF0000"/>
        </w:rPr>
        <w:t>e</w:t>
      </w:r>
      <w:r w:rsidR="00DC49A0" w:rsidRPr="00392265">
        <w:rPr>
          <w:b/>
          <w:color w:val="FF0000"/>
        </w:rPr>
        <w:t xml:space="preserve">ader lines are </w:t>
      </w:r>
      <w:r w:rsidR="00363120" w:rsidRPr="00392265">
        <w:rPr>
          <w:b/>
          <w:color w:val="FF0000"/>
        </w:rPr>
        <w:t xml:space="preserve">used to connect a feature of a drawing to some information about that feature. </w:t>
      </w:r>
    </w:p>
    <w:p w:rsidR="001130D4" w:rsidRPr="00392265" w:rsidRDefault="001130D4" w:rsidP="001130D4">
      <w:pPr>
        <w:pStyle w:val="ActivityNumbers"/>
        <w:numPr>
          <w:ilvl w:val="0"/>
          <w:numId w:val="0"/>
        </w:numPr>
        <w:ind w:left="720"/>
        <w:rPr>
          <w:b/>
          <w:color w:val="FF0000"/>
        </w:rPr>
      </w:pPr>
    </w:p>
    <w:p w:rsidR="00DC49A0" w:rsidRPr="00392265" w:rsidRDefault="00DC49A0" w:rsidP="00DC49A0">
      <w:pPr>
        <w:pStyle w:val="ActivityNumbers"/>
        <w:numPr>
          <w:ilvl w:val="0"/>
          <w:numId w:val="0"/>
        </w:numPr>
        <w:ind w:left="720" w:hanging="360"/>
        <w:rPr>
          <w:b/>
          <w:color w:val="FF0000"/>
        </w:rPr>
      </w:pPr>
      <w:r w:rsidRPr="00392265">
        <w:rPr>
          <w:b/>
          <w:bCs/>
          <w:color w:val="FF0000"/>
        </w:rPr>
        <w:t xml:space="preserve">Extension Lines:  </w:t>
      </w:r>
      <w:r w:rsidRPr="00392265">
        <w:rPr>
          <w:b/>
          <w:color w:val="FF0000"/>
        </w:rPr>
        <w:t xml:space="preserve">Lines used to show where a dimension starts and stops on an object.  </w:t>
      </w:r>
    </w:p>
    <w:p w:rsidR="001130D4" w:rsidRDefault="001130D4" w:rsidP="00DC49A0">
      <w:pPr>
        <w:pStyle w:val="ActivityNumbers"/>
        <w:numPr>
          <w:ilvl w:val="0"/>
          <w:numId w:val="0"/>
        </w:numPr>
      </w:pPr>
    </w:p>
    <w:p w:rsidR="001130D4" w:rsidRPr="001576C3" w:rsidRDefault="001130D4" w:rsidP="001130D4">
      <w:pPr>
        <w:pStyle w:val="ActivityNumbers"/>
        <w:numPr>
          <w:ilvl w:val="0"/>
          <w:numId w:val="0"/>
        </w:numPr>
        <w:ind w:left="720"/>
      </w:pPr>
    </w:p>
    <w:p w:rsidR="00650C70" w:rsidRDefault="00650C70" w:rsidP="00650C70">
      <w:pPr>
        <w:pStyle w:val="ActivityNumbers"/>
      </w:pPr>
      <w:r>
        <w:t>What type of pictorial is shown below?  How can you tell?</w:t>
      </w:r>
    </w:p>
    <w:p w:rsidR="00B2366C" w:rsidRDefault="00B2366C" w:rsidP="006E1B6B">
      <w:pPr>
        <w:pStyle w:val="ActivityNumbers"/>
        <w:numPr>
          <w:ilvl w:val="0"/>
          <w:numId w:val="0"/>
        </w:numPr>
        <w:ind w:left="720"/>
        <w:rPr>
          <w:rStyle w:val="AnsKey"/>
        </w:rPr>
      </w:pPr>
      <w:r>
        <w:rPr>
          <w:noProof/>
        </w:rPr>
        <w:drawing>
          <wp:inline distT="0" distB="0" distL="0" distR="0" wp14:anchorId="6CD6815F" wp14:editId="7C2E1404">
            <wp:extent cx="1859915" cy="1363980"/>
            <wp:effectExtent l="0" t="0" r="6985" b="7620"/>
            <wp:docPr id="32" name="Picture 32" descr="mult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6B" w:rsidRPr="003D4E0A" w:rsidRDefault="00392265" w:rsidP="006E1B6B">
      <w:pPr>
        <w:pStyle w:val="ActivityNumbers"/>
        <w:numPr>
          <w:ilvl w:val="0"/>
          <w:numId w:val="0"/>
        </w:numPr>
        <w:ind w:left="720"/>
        <w:rPr>
          <w:rStyle w:val="AnsKey"/>
        </w:rPr>
      </w:pPr>
      <w:r>
        <w:rPr>
          <w:rStyle w:val="AnsKey"/>
        </w:rPr>
        <w:t>Two</w:t>
      </w:r>
      <w:r w:rsidR="003D4E0A">
        <w:rPr>
          <w:rStyle w:val="AnsKey"/>
        </w:rPr>
        <w:t>-point perspective.  The depth</w:t>
      </w:r>
      <w:r>
        <w:rPr>
          <w:rStyle w:val="AnsKey"/>
        </w:rPr>
        <w:t xml:space="preserve"> lines recede to a single point and the height lines are as well.</w:t>
      </w:r>
      <w:r>
        <w:rPr>
          <w:rStyle w:val="AnsKey"/>
        </w:rPr>
        <w:br/>
        <w:t xml:space="preserve">One-point- acceptable answer </w:t>
      </w:r>
    </w:p>
    <w:p w:rsidR="006E1B6B" w:rsidRDefault="006E1B6B" w:rsidP="006E1B6B">
      <w:pPr>
        <w:pStyle w:val="ActivityNumbers"/>
        <w:numPr>
          <w:ilvl w:val="0"/>
          <w:numId w:val="0"/>
        </w:numPr>
        <w:ind w:left="720"/>
      </w:pPr>
    </w:p>
    <w:p w:rsidR="006E1B6B" w:rsidRDefault="006E1B6B" w:rsidP="006E1B6B">
      <w:pPr>
        <w:pStyle w:val="ActivityNumbers"/>
        <w:numPr>
          <w:ilvl w:val="0"/>
          <w:numId w:val="0"/>
        </w:numPr>
        <w:ind w:left="720"/>
      </w:pPr>
    </w:p>
    <w:p w:rsidR="00650C70" w:rsidRDefault="00650C70" w:rsidP="00650C70">
      <w:pPr>
        <w:pStyle w:val="ActivityNumbers"/>
      </w:pPr>
      <w:r>
        <w:t>What type of pictorial is shown below?  How can you tell?</w:t>
      </w:r>
    </w:p>
    <w:p w:rsidR="00B2366C" w:rsidRDefault="00B2366C" w:rsidP="002608A5">
      <w:pPr>
        <w:pStyle w:val="ActivityNumbers"/>
        <w:numPr>
          <w:ilvl w:val="0"/>
          <w:numId w:val="0"/>
        </w:numPr>
        <w:ind w:left="990"/>
        <w:rPr>
          <w:rStyle w:val="AnsKey"/>
        </w:rPr>
      </w:pPr>
    </w:p>
    <w:p w:rsidR="00B2366C" w:rsidRDefault="00B2366C" w:rsidP="002608A5">
      <w:pPr>
        <w:pStyle w:val="ActivityNumbers"/>
        <w:numPr>
          <w:ilvl w:val="0"/>
          <w:numId w:val="0"/>
        </w:numPr>
        <w:ind w:left="990"/>
        <w:rPr>
          <w:rStyle w:val="AnsKey"/>
        </w:rPr>
      </w:pPr>
      <w:r>
        <w:rPr>
          <w:noProof/>
        </w:rPr>
        <w:lastRenderedPageBreak/>
        <w:drawing>
          <wp:inline distT="0" distB="0" distL="0" distR="0" wp14:anchorId="00A12E88" wp14:editId="4282B826">
            <wp:extent cx="2298262" cy="20828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2259" cy="208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265">
        <w:rPr>
          <w:rStyle w:val="AnsKey"/>
        </w:rPr>
        <w:t>Oblique</w:t>
      </w:r>
      <w:r w:rsidR="002608A5">
        <w:rPr>
          <w:rStyle w:val="AnsKey"/>
        </w:rPr>
        <w:t xml:space="preserve">. Both are oblique pictorials since the front view in each is drawn “straight on” with vertical height lines and horizontal width lines. </w:t>
      </w:r>
      <w:r>
        <w:rPr>
          <w:rStyle w:val="AnsKey"/>
        </w:rPr>
        <w:t xml:space="preserve"> Depth lines are parallel </w:t>
      </w:r>
    </w:p>
    <w:p w:rsidR="006E1B6B" w:rsidRDefault="006E1B6B" w:rsidP="006E1B6B">
      <w:pPr>
        <w:spacing w:after="120"/>
        <w:ind w:left="720" w:hanging="360"/>
        <w:rPr>
          <w:rFonts w:cs="Arial"/>
        </w:rPr>
      </w:pPr>
    </w:p>
    <w:p w:rsidR="00B2366C" w:rsidRPr="001576C3" w:rsidRDefault="00B2366C" w:rsidP="006E1B6B">
      <w:pPr>
        <w:spacing w:after="120"/>
        <w:ind w:left="720" w:hanging="360"/>
        <w:rPr>
          <w:rFonts w:cs="Arial"/>
        </w:rPr>
      </w:pPr>
    </w:p>
    <w:p w:rsidR="00650C70" w:rsidRDefault="00650C70" w:rsidP="00650C70">
      <w:pPr>
        <w:pStyle w:val="ActivityNumbers"/>
      </w:pPr>
      <w:r>
        <w:t>What type of pictorial is shown below?  How can you tell?</w:t>
      </w:r>
    </w:p>
    <w:p w:rsidR="00B2366C" w:rsidRPr="00392265" w:rsidRDefault="00B2366C" w:rsidP="00B2366C">
      <w:pPr>
        <w:pStyle w:val="ActivityNumbers"/>
        <w:numPr>
          <w:ilvl w:val="0"/>
          <w:numId w:val="0"/>
        </w:numPr>
        <w:ind w:left="720"/>
        <w:rPr>
          <w:b/>
          <w:color w:val="FF0000"/>
        </w:rPr>
      </w:pPr>
      <w:r w:rsidRPr="00B2366C">
        <w:rPr>
          <w:noProof/>
          <w:color w:val="FF0000"/>
        </w:rPr>
        <w:drawing>
          <wp:inline distT="0" distB="0" distL="0" distR="0" wp14:anchorId="71C59BC8" wp14:editId="44F63FEB">
            <wp:extent cx="1410335" cy="1395095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r="18686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66C">
        <w:rPr>
          <w:color w:val="FF0000"/>
        </w:rPr>
        <w:t xml:space="preserve"> </w:t>
      </w:r>
      <w:proofErr w:type="gramStart"/>
      <w:r w:rsidRPr="00392265">
        <w:rPr>
          <w:b/>
          <w:color w:val="FF0000"/>
        </w:rPr>
        <w:t>isometric</w:t>
      </w:r>
      <w:proofErr w:type="gramEnd"/>
      <w:r w:rsidRPr="00392265">
        <w:rPr>
          <w:b/>
          <w:color w:val="FF0000"/>
        </w:rPr>
        <w:t xml:space="preserve"> front view isn’t straight on looks like 30 degree and 120 degree </w:t>
      </w:r>
      <w:proofErr w:type="spellStart"/>
      <w:r w:rsidRPr="00392265">
        <w:rPr>
          <w:b/>
          <w:color w:val="FF0000"/>
        </w:rPr>
        <w:t>anges</w:t>
      </w:r>
      <w:proofErr w:type="spellEnd"/>
      <w:r w:rsidRPr="00392265">
        <w:rPr>
          <w:b/>
          <w:color w:val="FF0000"/>
        </w:rPr>
        <w:t xml:space="preserve"> and height are vertical lines</w:t>
      </w:r>
    </w:p>
    <w:p w:rsidR="00B2366C" w:rsidRDefault="00B2366C" w:rsidP="00B2366C">
      <w:pPr>
        <w:pStyle w:val="ActivityNumbers"/>
        <w:numPr>
          <w:ilvl w:val="0"/>
          <w:numId w:val="0"/>
        </w:numPr>
        <w:ind w:left="720"/>
      </w:pPr>
    </w:p>
    <w:p w:rsidR="006E1B6B" w:rsidRDefault="006E1B6B" w:rsidP="006E1B6B">
      <w:pPr>
        <w:pStyle w:val="ActivityNumbers"/>
      </w:pPr>
      <w:r w:rsidRPr="001576C3">
        <w:t xml:space="preserve">Why would building professionals, such as machinists and contractors, prefer </w:t>
      </w:r>
      <w:proofErr w:type="spellStart"/>
      <w:r w:rsidRPr="001576C3">
        <w:t>multiview</w:t>
      </w:r>
      <w:proofErr w:type="spellEnd"/>
      <w:r w:rsidRPr="001576C3">
        <w:t xml:space="preserve"> drawings over pictorial drawings?</w:t>
      </w:r>
    </w:p>
    <w:p w:rsidR="008B67F7" w:rsidRDefault="008B67F7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  <w:r>
        <w:rPr>
          <w:rStyle w:val="AnsKey"/>
        </w:rPr>
        <w:t xml:space="preserve">Multiview drawings provide true size and shape of each face of the object represented whereas a pictorial drawing (which may </w:t>
      </w: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  <w:bookmarkStart w:id="1" w:name="_GoBack"/>
      <w:bookmarkEnd w:id="1"/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706464" w:rsidRPr="008B67F7" w:rsidRDefault="00706464" w:rsidP="008B67F7">
      <w:pPr>
        <w:pStyle w:val="ActivityNumbers"/>
        <w:numPr>
          <w:ilvl w:val="0"/>
          <w:numId w:val="0"/>
        </w:numPr>
        <w:ind w:left="720"/>
        <w:rPr>
          <w:rStyle w:val="AnsKey"/>
        </w:rPr>
      </w:pPr>
    </w:p>
    <w:p w:rsidR="00155034" w:rsidRPr="0008675D" w:rsidRDefault="00155034" w:rsidP="00155034">
      <w:pPr>
        <w:pStyle w:val="ActivityNumbers"/>
        <w:numPr>
          <w:ilvl w:val="0"/>
          <w:numId w:val="0"/>
        </w:numPr>
        <w:ind w:left="720" w:hanging="360"/>
      </w:pPr>
      <w:bookmarkStart w:id="2" w:name="Editing"/>
      <w:bookmarkEnd w:id="2"/>
    </w:p>
    <w:sectPr w:rsidR="00155034" w:rsidRPr="0008675D" w:rsidSect="00506D9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864" w:rsidRDefault="00DF4864">
      <w:r>
        <w:separator/>
      </w:r>
    </w:p>
  </w:endnote>
  <w:endnote w:type="continuationSeparator" w:id="0">
    <w:p w:rsidR="00DF4864" w:rsidRDefault="00DF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864" w:rsidRDefault="00DF4864">
    <w:pPr>
      <w:pStyle w:val="Footer"/>
      <w:rPr>
        <w:rFonts w:cs="Arial"/>
        <w:szCs w:val="20"/>
      </w:rPr>
    </w:pPr>
    <w:r>
      <w:rPr>
        <w:rFonts w:cs="Arial"/>
        <w:szCs w:val="20"/>
      </w:rPr>
      <w:t>© 2012 Project Lead The Way, Inc.</w:t>
    </w:r>
  </w:p>
  <w:p w:rsidR="00DF4864" w:rsidRDefault="00DF4864">
    <w:pPr>
      <w:pStyle w:val="Footer"/>
    </w:pPr>
    <w:r>
      <w:t>Introduction to Engineering Design Activity 2.4 Multiv</w:t>
    </w:r>
    <w:r w:rsidRPr="00C60062">
      <w:t xml:space="preserve">iew Sketching </w:t>
    </w:r>
    <w:r>
      <w:t xml:space="preserve">Answer Key –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92265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864" w:rsidRDefault="00DF4864">
      <w:r>
        <w:separator/>
      </w:r>
    </w:p>
  </w:footnote>
  <w:footnote w:type="continuationSeparator" w:id="0">
    <w:p w:rsidR="00DF4864" w:rsidRDefault="00DF4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7pt;height:11.7pt" o:bullet="t">
        <v:imagedata r:id="rId1" o:title="mso1DB"/>
      </v:shape>
    </w:pict>
  </w:numPicBullet>
  <w:abstractNum w:abstractNumId="0" w15:restartNumberingAfterBreak="0">
    <w:nsid w:val="00254BE4"/>
    <w:multiLevelType w:val="hybridMultilevel"/>
    <w:tmpl w:val="3196D52C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070E2"/>
    <w:multiLevelType w:val="hybridMultilevel"/>
    <w:tmpl w:val="DFE6FD16"/>
    <w:lvl w:ilvl="0" w:tplc="EDDCB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66C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280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64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9CB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500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760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024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48F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ACA0992"/>
    <w:multiLevelType w:val="multilevel"/>
    <w:tmpl w:val="FC0CE060"/>
    <w:styleLink w:val="ProcedureBulle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FC5613"/>
    <w:multiLevelType w:val="multilevel"/>
    <w:tmpl w:val="D0C6C1C0"/>
    <w:styleLink w:val="StylePicturebulletedBold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7" w15:restartNumberingAfterBreak="0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4675D"/>
    <w:multiLevelType w:val="multilevel"/>
    <w:tmpl w:val="892AA648"/>
    <w:styleLink w:val="SpecialPicturebulleted2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0" w15:restartNumberingAfterBreak="0">
    <w:nsid w:val="1C7A3DCA"/>
    <w:multiLevelType w:val="multilevel"/>
    <w:tmpl w:val="8EEED9D2"/>
    <w:styleLink w:val="StyleMatrixBulleted10ptOutlinenumber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7B1C77"/>
    <w:multiLevelType w:val="multilevel"/>
    <w:tmpl w:val="EF508B80"/>
    <w:styleLink w:val="Special3rdLevelBullet"/>
    <w:lvl w:ilvl="0">
      <w:start w:val="1"/>
      <w:numFmt w:val="bullet"/>
      <w:lvlText w:val=""/>
      <w:lvlJc w:val="left"/>
      <w:pPr>
        <w:tabs>
          <w:tab w:val="num" w:pos="144"/>
        </w:tabs>
        <w:ind w:left="144" w:hanging="144"/>
      </w:pPr>
      <w:rPr>
        <w:rFonts w:ascii="Wingdings" w:hAnsi="Wingding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F192EBA"/>
    <w:multiLevelType w:val="hybridMultilevel"/>
    <w:tmpl w:val="DAAEE37A"/>
    <w:lvl w:ilvl="0" w:tplc="0EBEEA90">
      <w:start w:val="1"/>
      <w:numFmt w:val="bullet"/>
      <w:lvlText w:val="o"/>
      <w:lvlJc w:val="left"/>
      <w:pPr>
        <w:tabs>
          <w:tab w:val="num" w:pos="648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A4CBC"/>
    <w:multiLevelType w:val="hybridMultilevel"/>
    <w:tmpl w:val="8D649D12"/>
    <w:lvl w:ilvl="0" w:tplc="C40A41D8">
      <w:start w:val="1"/>
      <w:numFmt w:val="bullet"/>
      <w:pStyle w:val="ActivitySubLetHLItalic"/>
      <w:lvlText w:val="o"/>
      <w:lvlJc w:val="left"/>
      <w:pPr>
        <w:tabs>
          <w:tab w:val="num" w:pos="1080"/>
        </w:tabs>
        <w:ind w:left="2016" w:hanging="216"/>
      </w:pPr>
      <w:rPr>
        <w:rFonts w:ascii="Courier New" w:hAnsi="Courier New" w:hint="default"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72F3E"/>
    <w:multiLevelType w:val="hybridMultilevel"/>
    <w:tmpl w:val="AE7440E0"/>
    <w:lvl w:ilvl="0" w:tplc="79CE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025154"/>
    <w:multiLevelType w:val="multilevel"/>
    <w:tmpl w:val="C27482D6"/>
    <w:styleLink w:val="ArrowBulleted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71E6FA8"/>
    <w:multiLevelType w:val="multilevel"/>
    <w:tmpl w:val="DD7A3D34"/>
    <w:styleLink w:val="SpecialBulleted3rdLevel"/>
    <w:lvl w:ilvl="0">
      <w:start w:val="1"/>
      <w:numFmt w:val="bullet"/>
      <w:lvlText w:val=""/>
      <w:lvlPicBulletId w:val="0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8" w15:restartNumberingAfterBreak="0">
    <w:nsid w:val="2A3D271E"/>
    <w:multiLevelType w:val="multilevel"/>
    <w:tmpl w:val="C4C09536"/>
    <w:styleLink w:val="LetterBullet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D85EC1"/>
    <w:multiLevelType w:val="hybridMultilevel"/>
    <w:tmpl w:val="8C726CF8"/>
    <w:lvl w:ilvl="0" w:tplc="58449B40">
      <w:start w:val="1"/>
      <w:numFmt w:val="lowerLetter"/>
      <w:pStyle w:val="AlphaLowerCaseSub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F8F3EFF"/>
    <w:multiLevelType w:val="multilevel"/>
    <w:tmpl w:val="5932441C"/>
    <w:styleLink w:val="LetterBoldList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7A7A51"/>
    <w:multiLevelType w:val="multilevel"/>
    <w:tmpl w:val="87ECD0B2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C6683B"/>
    <w:multiLevelType w:val="multilevel"/>
    <w:tmpl w:val="D68A206C"/>
    <w:styleLink w:val="ActivitiesNumbered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341A0A75"/>
    <w:multiLevelType w:val="hybridMultilevel"/>
    <w:tmpl w:val="E0582898"/>
    <w:lvl w:ilvl="0" w:tplc="EBB05EAC">
      <w:start w:val="1"/>
      <w:numFmt w:val="bullet"/>
      <w:pStyle w:val="NOTEActivity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C504CC"/>
    <w:multiLevelType w:val="hybridMultilevel"/>
    <w:tmpl w:val="79007EA6"/>
    <w:lvl w:ilvl="0" w:tplc="E1CE2DCE">
      <w:start w:val="1"/>
      <w:numFmt w:val="bullet"/>
      <w:pStyle w:val="ScienceStdSub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7" w15:restartNumberingAfterBreak="0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8" w15:restartNumberingAfterBreak="0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F443923"/>
    <w:multiLevelType w:val="multilevel"/>
    <w:tmpl w:val="18A4A0F4"/>
    <w:styleLink w:val="MatrixLetterBenchMarks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58225106"/>
    <w:multiLevelType w:val="hybridMultilevel"/>
    <w:tmpl w:val="97E81BAA"/>
    <w:lvl w:ilvl="0" w:tplc="FD9619A4">
      <w:start w:val="1"/>
      <w:numFmt w:val="bullet"/>
      <w:pStyle w:val="ActivitySubLetter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38FA3E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848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D60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A2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C1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10E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C3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0E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F94E48"/>
    <w:multiLevelType w:val="hybridMultilevel"/>
    <w:tmpl w:val="4DA0759A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28395B"/>
    <w:multiLevelType w:val="hybridMultilevel"/>
    <w:tmpl w:val="1E8A0FCC"/>
    <w:lvl w:ilvl="0" w:tplc="7B749A64">
      <w:start w:val="1"/>
      <w:numFmt w:val="decimal"/>
      <w:pStyle w:val="ActivitySubNumb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A257E5"/>
    <w:multiLevelType w:val="multilevel"/>
    <w:tmpl w:val="C27482D6"/>
    <w:styleLink w:val="ArrowBulletedOutline"/>
    <w:lvl w:ilvl="0">
      <w:start w:val="1"/>
      <w:numFmt w:val="bullet"/>
      <w:lvlText w:val=""/>
      <w:lvlJc w:val="left"/>
      <w:pPr>
        <w:tabs>
          <w:tab w:val="num" w:pos="180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2D4CAB"/>
    <w:multiLevelType w:val="multilevel"/>
    <w:tmpl w:val="98B03EB6"/>
    <w:styleLink w:val="Note2ndLevel"/>
    <w:lvl w:ilvl="0">
      <w:start w:val="1"/>
      <w:numFmt w:val="bullet"/>
      <w:lvlText w:val=""/>
      <w:lvlJc w:val="left"/>
      <w:pPr>
        <w:tabs>
          <w:tab w:val="num" w:pos="0"/>
        </w:tabs>
        <w:ind w:left="2160" w:firstLine="0"/>
      </w:pPr>
      <w:rPr>
        <w:rFonts w:ascii="Wingdings" w:hAnsi="Wingdings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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5" w15:restartNumberingAfterBreak="0">
    <w:nsid w:val="711219EE"/>
    <w:multiLevelType w:val="multilevel"/>
    <w:tmpl w:val="0409001D"/>
    <w:styleLink w:val="3rdLevelBulle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3043254"/>
    <w:multiLevelType w:val="hybridMultilevel"/>
    <w:tmpl w:val="4216BA66"/>
    <w:lvl w:ilvl="0" w:tplc="2EC6CCEA">
      <w:start w:val="1"/>
      <w:numFmt w:val="decimal"/>
      <w:pStyle w:val="BulletSecondLeve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9C070C"/>
    <w:multiLevelType w:val="hybridMultilevel"/>
    <w:tmpl w:val="1F22E16E"/>
    <w:styleLink w:val="SecondBullet"/>
    <w:lvl w:ilvl="0" w:tplc="DF8822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38"/>
  </w:num>
  <w:num w:numId="4">
    <w:abstractNumId w:val="23"/>
  </w:num>
  <w:num w:numId="5">
    <w:abstractNumId w:val="25"/>
  </w:num>
  <w:num w:numId="6">
    <w:abstractNumId w:val="30"/>
  </w:num>
  <w:num w:numId="7">
    <w:abstractNumId w:val="5"/>
  </w:num>
  <w:num w:numId="8">
    <w:abstractNumId w:val="18"/>
  </w:num>
  <w:num w:numId="9">
    <w:abstractNumId w:val="0"/>
  </w:num>
  <w:num w:numId="10">
    <w:abstractNumId w:val="39"/>
  </w:num>
  <w:num w:numId="11">
    <w:abstractNumId w:val="27"/>
  </w:num>
  <w:num w:numId="12">
    <w:abstractNumId w:val="6"/>
  </w:num>
  <w:num w:numId="13">
    <w:abstractNumId w:val="22"/>
  </w:num>
  <w:num w:numId="14">
    <w:abstractNumId w:val="21"/>
  </w:num>
  <w:num w:numId="15">
    <w:abstractNumId w:val="28"/>
  </w:num>
  <w:num w:numId="16">
    <w:abstractNumId w:val="34"/>
  </w:num>
  <w:num w:numId="17">
    <w:abstractNumId w:val="7"/>
  </w:num>
  <w:num w:numId="18">
    <w:abstractNumId w:val="24"/>
  </w:num>
  <w:num w:numId="19">
    <w:abstractNumId w:val="15"/>
  </w:num>
  <w:num w:numId="20">
    <w:abstractNumId w:val="1"/>
  </w:num>
  <w:num w:numId="21">
    <w:abstractNumId w:val="10"/>
  </w:num>
  <w:num w:numId="22">
    <w:abstractNumId w:val="8"/>
  </w:num>
  <w:num w:numId="23">
    <w:abstractNumId w:val="26"/>
  </w:num>
  <w:num w:numId="24">
    <w:abstractNumId w:val="9"/>
  </w:num>
  <w:num w:numId="25">
    <w:abstractNumId w:val="17"/>
  </w:num>
  <w:num w:numId="26">
    <w:abstractNumId w:val="35"/>
  </w:num>
  <w:num w:numId="27">
    <w:abstractNumId w:val="11"/>
  </w:num>
  <w:num w:numId="28">
    <w:abstractNumId w:val="33"/>
  </w:num>
  <w:num w:numId="29">
    <w:abstractNumId w:val="29"/>
  </w:num>
  <w:num w:numId="30">
    <w:abstractNumId w:val="37"/>
  </w:num>
  <w:num w:numId="31">
    <w:abstractNumId w:val="31"/>
  </w:num>
  <w:num w:numId="32">
    <w:abstractNumId w:val="3"/>
  </w:num>
  <w:num w:numId="33">
    <w:abstractNumId w:val="20"/>
  </w:num>
  <w:num w:numId="34">
    <w:abstractNumId w:val="16"/>
  </w:num>
  <w:num w:numId="35">
    <w:abstractNumId w:val="2"/>
  </w:num>
  <w:num w:numId="36">
    <w:abstractNumId w:val="31"/>
    <w:lvlOverride w:ilvl="0">
      <w:startOverride w:val="1"/>
    </w:lvlOverride>
  </w:num>
  <w:num w:numId="37">
    <w:abstractNumId w:val="12"/>
  </w:num>
  <w:num w:numId="38">
    <w:abstractNumId w:val="14"/>
  </w:num>
  <w:num w:numId="39">
    <w:abstractNumId w:val="19"/>
  </w:num>
  <w:num w:numId="40">
    <w:abstractNumId w:val="13"/>
  </w:num>
  <w:num w:numId="41">
    <w:abstractNumId w:val="31"/>
    <w:lvlOverride w:ilvl="0">
      <w:startOverride w:val="1"/>
    </w:lvlOverride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61"/>
    <w:rsid w:val="00025489"/>
    <w:rsid w:val="000359C9"/>
    <w:rsid w:val="00045F53"/>
    <w:rsid w:val="00051477"/>
    <w:rsid w:val="00057361"/>
    <w:rsid w:val="00080412"/>
    <w:rsid w:val="0008094B"/>
    <w:rsid w:val="00080C2B"/>
    <w:rsid w:val="000810FE"/>
    <w:rsid w:val="000839B1"/>
    <w:rsid w:val="0008675D"/>
    <w:rsid w:val="00086EEB"/>
    <w:rsid w:val="0009259F"/>
    <w:rsid w:val="000942BD"/>
    <w:rsid w:val="000976AC"/>
    <w:rsid w:val="000B50C4"/>
    <w:rsid w:val="000B64BE"/>
    <w:rsid w:val="000C522A"/>
    <w:rsid w:val="000D2377"/>
    <w:rsid w:val="000E61DD"/>
    <w:rsid w:val="00100D9C"/>
    <w:rsid w:val="00102072"/>
    <w:rsid w:val="00103FA4"/>
    <w:rsid w:val="001130D4"/>
    <w:rsid w:val="00122A00"/>
    <w:rsid w:val="00124296"/>
    <w:rsid w:val="001425F7"/>
    <w:rsid w:val="00152004"/>
    <w:rsid w:val="001526FA"/>
    <w:rsid w:val="00155034"/>
    <w:rsid w:val="00161647"/>
    <w:rsid w:val="00161C67"/>
    <w:rsid w:val="0016211E"/>
    <w:rsid w:val="00165550"/>
    <w:rsid w:val="0017175B"/>
    <w:rsid w:val="001823AB"/>
    <w:rsid w:val="00194028"/>
    <w:rsid w:val="001A579F"/>
    <w:rsid w:val="001B62A6"/>
    <w:rsid w:val="001D6AB3"/>
    <w:rsid w:val="001F6DEE"/>
    <w:rsid w:val="002112EF"/>
    <w:rsid w:val="00213ED2"/>
    <w:rsid w:val="002147A5"/>
    <w:rsid w:val="0022112D"/>
    <w:rsid w:val="00222E0A"/>
    <w:rsid w:val="002230D2"/>
    <w:rsid w:val="00230134"/>
    <w:rsid w:val="002446F1"/>
    <w:rsid w:val="0024550B"/>
    <w:rsid w:val="00247F8A"/>
    <w:rsid w:val="002573A2"/>
    <w:rsid w:val="00257E23"/>
    <w:rsid w:val="002608A5"/>
    <w:rsid w:val="00261E21"/>
    <w:rsid w:val="00261FE9"/>
    <w:rsid w:val="00270231"/>
    <w:rsid w:val="00270C46"/>
    <w:rsid w:val="00276DA5"/>
    <w:rsid w:val="0028071B"/>
    <w:rsid w:val="00280FEE"/>
    <w:rsid w:val="0028539D"/>
    <w:rsid w:val="002906AE"/>
    <w:rsid w:val="00294FD4"/>
    <w:rsid w:val="002A2874"/>
    <w:rsid w:val="002A326E"/>
    <w:rsid w:val="002A73B7"/>
    <w:rsid w:val="002B4682"/>
    <w:rsid w:val="002B6057"/>
    <w:rsid w:val="002C324E"/>
    <w:rsid w:val="002C362E"/>
    <w:rsid w:val="002E24AE"/>
    <w:rsid w:val="002F6812"/>
    <w:rsid w:val="003113A6"/>
    <w:rsid w:val="00314C6B"/>
    <w:rsid w:val="003173B2"/>
    <w:rsid w:val="00323850"/>
    <w:rsid w:val="00326902"/>
    <w:rsid w:val="00335CA5"/>
    <w:rsid w:val="00342F34"/>
    <w:rsid w:val="0035136A"/>
    <w:rsid w:val="00352B6E"/>
    <w:rsid w:val="00355FF5"/>
    <w:rsid w:val="00363120"/>
    <w:rsid w:val="00384BDF"/>
    <w:rsid w:val="003903C4"/>
    <w:rsid w:val="00390C51"/>
    <w:rsid w:val="00392265"/>
    <w:rsid w:val="003B03FA"/>
    <w:rsid w:val="003B2D45"/>
    <w:rsid w:val="003B41C8"/>
    <w:rsid w:val="003C2DFE"/>
    <w:rsid w:val="003D42AB"/>
    <w:rsid w:val="003D4E0A"/>
    <w:rsid w:val="003D5863"/>
    <w:rsid w:val="003E216C"/>
    <w:rsid w:val="003E2BBD"/>
    <w:rsid w:val="003F1D76"/>
    <w:rsid w:val="00400F43"/>
    <w:rsid w:val="00401316"/>
    <w:rsid w:val="004239F9"/>
    <w:rsid w:val="00426093"/>
    <w:rsid w:val="00427EF1"/>
    <w:rsid w:val="004447F0"/>
    <w:rsid w:val="00452554"/>
    <w:rsid w:val="0045692C"/>
    <w:rsid w:val="00464E67"/>
    <w:rsid w:val="0047083B"/>
    <w:rsid w:val="00470E0B"/>
    <w:rsid w:val="00475666"/>
    <w:rsid w:val="0048136E"/>
    <w:rsid w:val="004906A5"/>
    <w:rsid w:val="004937A2"/>
    <w:rsid w:val="00494E32"/>
    <w:rsid w:val="004B2FC5"/>
    <w:rsid w:val="004B6D14"/>
    <w:rsid w:val="004C7750"/>
    <w:rsid w:val="004D7574"/>
    <w:rsid w:val="004E5A72"/>
    <w:rsid w:val="004E75AA"/>
    <w:rsid w:val="004F044C"/>
    <w:rsid w:val="004F1A4B"/>
    <w:rsid w:val="00503A10"/>
    <w:rsid w:val="00506D93"/>
    <w:rsid w:val="00532FBF"/>
    <w:rsid w:val="005451DF"/>
    <w:rsid w:val="005550B9"/>
    <w:rsid w:val="00561364"/>
    <w:rsid w:val="00561D06"/>
    <w:rsid w:val="00564300"/>
    <w:rsid w:val="00574C78"/>
    <w:rsid w:val="00580779"/>
    <w:rsid w:val="00582C76"/>
    <w:rsid w:val="00583F91"/>
    <w:rsid w:val="00596A22"/>
    <w:rsid w:val="005C03CF"/>
    <w:rsid w:val="005C2B54"/>
    <w:rsid w:val="005C6583"/>
    <w:rsid w:val="005D2E24"/>
    <w:rsid w:val="005D560C"/>
    <w:rsid w:val="005D6B0E"/>
    <w:rsid w:val="005E73C6"/>
    <w:rsid w:val="005F3158"/>
    <w:rsid w:val="005F3C3B"/>
    <w:rsid w:val="005F5EF5"/>
    <w:rsid w:val="00606FD4"/>
    <w:rsid w:val="006451B3"/>
    <w:rsid w:val="00645F48"/>
    <w:rsid w:val="00650C70"/>
    <w:rsid w:val="00651357"/>
    <w:rsid w:val="00654A53"/>
    <w:rsid w:val="006552C0"/>
    <w:rsid w:val="006570C6"/>
    <w:rsid w:val="006640C8"/>
    <w:rsid w:val="006704D4"/>
    <w:rsid w:val="006726E4"/>
    <w:rsid w:val="00677506"/>
    <w:rsid w:val="00680CDD"/>
    <w:rsid w:val="006828C4"/>
    <w:rsid w:val="00696751"/>
    <w:rsid w:val="006A68E1"/>
    <w:rsid w:val="006B1630"/>
    <w:rsid w:val="006C5AA7"/>
    <w:rsid w:val="006D540F"/>
    <w:rsid w:val="006D7227"/>
    <w:rsid w:val="006E1B6B"/>
    <w:rsid w:val="00702A0C"/>
    <w:rsid w:val="00706464"/>
    <w:rsid w:val="007115FE"/>
    <w:rsid w:val="00713546"/>
    <w:rsid w:val="007139FF"/>
    <w:rsid w:val="007160CB"/>
    <w:rsid w:val="00737BC8"/>
    <w:rsid w:val="007515F7"/>
    <w:rsid w:val="00751E33"/>
    <w:rsid w:val="00752DF5"/>
    <w:rsid w:val="00757216"/>
    <w:rsid w:val="00765BA3"/>
    <w:rsid w:val="00782B7E"/>
    <w:rsid w:val="00785FA9"/>
    <w:rsid w:val="00791EAE"/>
    <w:rsid w:val="007925F0"/>
    <w:rsid w:val="00792A3D"/>
    <w:rsid w:val="007A30BE"/>
    <w:rsid w:val="007B17B5"/>
    <w:rsid w:val="007B1EA5"/>
    <w:rsid w:val="007C233B"/>
    <w:rsid w:val="007C35A1"/>
    <w:rsid w:val="007C7964"/>
    <w:rsid w:val="007D55DA"/>
    <w:rsid w:val="007D61A4"/>
    <w:rsid w:val="007E0AA2"/>
    <w:rsid w:val="007E496F"/>
    <w:rsid w:val="007F08E3"/>
    <w:rsid w:val="00824223"/>
    <w:rsid w:val="00830509"/>
    <w:rsid w:val="00831051"/>
    <w:rsid w:val="00840F8C"/>
    <w:rsid w:val="008442F6"/>
    <w:rsid w:val="00850908"/>
    <w:rsid w:val="008611A5"/>
    <w:rsid w:val="00872B71"/>
    <w:rsid w:val="0087490A"/>
    <w:rsid w:val="00874AA3"/>
    <w:rsid w:val="00874BEA"/>
    <w:rsid w:val="00875A5A"/>
    <w:rsid w:val="00876D84"/>
    <w:rsid w:val="00880F0F"/>
    <w:rsid w:val="008B3977"/>
    <w:rsid w:val="008B67F7"/>
    <w:rsid w:val="008B7208"/>
    <w:rsid w:val="008C06B1"/>
    <w:rsid w:val="008C077E"/>
    <w:rsid w:val="008D5C1D"/>
    <w:rsid w:val="008E402E"/>
    <w:rsid w:val="008E45B9"/>
    <w:rsid w:val="008F6AE5"/>
    <w:rsid w:val="008F7E64"/>
    <w:rsid w:val="00907C44"/>
    <w:rsid w:val="009251A0"/>
    <w:rsid w:val="00926172"/>
    <w:rsid w:val="00927D43"/>
    <w:rsid w:val="00930A3B"/>
    <w:rsid w:val="009368EB"/>
    <w:rsid w:val="0094145A"/>
    <w:rsid w:val="00957611"/>
    <w:rsid w:val="009704B0"/>
    <w:rsid w:val="009803CB"/>
    <w:rsid w:val="0098363E"/>
    <w:rsid w:val="00983964"/>
    <w:rsid w:val="00984DA8"/>
    <w:rsid w:val="0099157B"/>
    <w:rsid w:val="0099457F"/>
    <w:rsid w:val="009A0B71"/>
    <w:rsid w:val="009A5A2F"/>
    <w:rsid w:val="009A6F89"/>
    <w:rsid w:val="009B0193"/>
    <w:rsid w:val="009B785C"/>
    <w:rsid w:val="009C2361"/>
    <w:rsid w:val="009C40B1"/>
    <w:rsid w:val="009D0956"/>
    <w:rsid w:val="009D396E"/>
    <w:rsid w:val="009F381D"/>
    <w:rsid w:val="00A01098"/>
    <w:rsid w:val="00A0160B"/>
    <w:rsid w:val="00A05E06"/>
    <w:rsid w:val="00A24129"/>
    <w:rsid w:val="00A36785"/>
    <w:rsid w:val="00A45AB3"/>
    <w:rsid w:val="00A45F28"/>
    <w:rsid w:val="00A463CB"/>
    <w:rsid w:val="00A4698F"/>
    <w:rsid w:val="00A46DE9"/>
    <w:rsid w:val="00A666DB"/>
    <w:rsid w:val="00A86807"/>
    <w:rsid w:val="00A91AB6"/>
    <w:rsid w:val="00A95FBA"/>
    <w:rsid w:val="00AA6E3B"/>
    <w:rsid w:val="00AA7DFE"/>
    <w:rsid w:val="00AB4227"/>
    <w:rsid w:val="00AD74D9"/>
    <w:rsid w:val="00AE0075"/>
    <w:rsid w:val="00AE1281"/>
    <w:rsid w:val="00AF24C0"/>
    <w:rsid w:val="00B0544C"/>
    <w:rsid w:val="00B15AC8"/>
    <w:rsid w:val="00B233C6"/>
    <w:rsid w:val="00B2366C"/>
    <w:rsid w:val="00B31ED4"/>
    <w:rsid w:val="00B452BA"/>
    <w:rsid w:val="00B52AD2"/>
    <w:rsid w:val="00B77817"/>
    <w:rsid w:val="00B85031"/>
    <w:rsid w:val="00B86C4E"/>
    <w:rsid w:val="00BB6686"/>
    <w:rsid w:val="00BE03C3"/>
    <w:rsid w:val="00BE433B"/>
    <w:rsid w:val="00BF2C89"/>
    <w:rsid w:val="00C04986"/>
    <w:rsid w:val="00C14C07"/>
    <w:rsid w:val="00C175C9"/>
    <w:rsid w:val="00C17CBC"/>
    <w:rsid w:val="00C2086C"/>
    <w:rsid w:val="00C20960"/>
    <w:rsid w:val="00C406C1"/>
    <w:rsid w:val="00C43791"/>
    <w:rsid w:val="00C52155"/>
    <w:rsid w:val="00C52D73"/>
    <w:rsid w:val="00C563B9"/>
    <w:rsid w:val="00C60062"/>
    <w:rsid w:val="00C7313B"/>
    <w:rsid w:val="00C74207"/>
    <w:rsid w:val="00C944D9"/>
    <w:rsid w:val="00CA16E7"/>
    <w:rsid w:val="00CA427F"/>
    <w:rsid w:val="00CC1A71"/>
    <w:rsid w:val="00CC2BA1"/>
    <w:rsid w:val="00CC3FE7"/>
    <w:rsid w:val="00CD0263"/>
    <w:rsid w:val="00CD12BC"/>
    <w:rsid w:val="00CE3300"/>
    <w:rsid w:val="00CE6421"/>
    <w:rsid w:val="00CF4452"/>
    <w:rsid w:val="00CF48CA"/>
    <w:rsid w:val="00D00AAE"/>
    <w:rsid w:val="00D3139D"/>
    <w:rsid w:val="00D41901"/>
    <w:rsid w:val="00D45FEE"/>
    <w:rsid w:val="00D46E5A"/>
    <w:rsid w:val="00D518EF"/>
    <w:rsid w:val="00D60DEC"/>
    <w:rsid w:val="00D62720"/>
    <w:rsid w:val="00D64019"/>
    <w:rsid w:val="00D66FDC"/>
    <w:rsid w:val="00D744E1"/>
    <w:rsid w:val="00D81F93"/>
    <w:rsid w:val="00D8578E"/>
    <w:rsid w:val="00D879F3"/>
    <w:rsid w:val="00DA4959"/>
    <w:rsid w:val="00DA60B5"/>
    <w:rsid w:val="00DA67BB"/>
    <w:rsid w:val="00DB5CCF"/>
    <w:rsid w:val="00DC205D"/>
    <w:rsid w:val="00DC49A0"/>
    <w:rsid w:val="00DD234B"/>
    <w:rsid w:val="00DD6911"/>
    <w:rsid w:val="00DE5B83"/>
    <w:rsid w:val="00DF03F1"/>
    <w:rsid w:val="00DF4864"/>
    <w:rsid w:val="00DF73DC"/>
    <w:rsid w:val="00E02AFD"/>
    <w:rsid w:val="00E053E5"/>
    <w:rsid w:val="00E13E96"/>
    <w:rsid w:val="00E14887"/>
    <w:rsid w:val="00E31777"/>
    <w:rsid w:val="00E41581"/>
    <w:rsid w:val="00E46075"/>
    <w:rsid w:val="00E57C94"/>
    <w:rsid w:val="00E618AC"/>
    <w:rsid w:val="00E654F8"/>
    <w:rsid w:val="00E6790B"/>
    <w:rsid w:val="00E76312"/>
    <w:rsid w:val="00E847CC"/>
    <w:rsid w:val="00E94E62"/>
    <w:rsid w:val="00EA4560"/>
    <w:rsid w:val="00EB378E"/>
    <w:rsid w:val="00EC1961"/>
    <w:rsid w:val="00ED3013"/>
    <w:rsid w:val="00ED47C8"/>
    <w:rsid w:val="00ED4CA2"/>
    <w:rsid w:val="00EE0CE6"/>
    <w:rsid w:val="00EE6798"/>
    <w:rsid w:val="00EE680A"/>
    <w:rsid w:val="00F17635"/>
    <w:rsid w:val="00F179D7"/>
    <w:rsid w:val="00F22502"/>
    <w:rsid w:val="00F35D72"/>
    <w:rsid w:val="00F371B4"/>
    <w:rsid w:val="00F37B0A"/>
    <w:rsid w:val="00F47044"/>
    <w:rsid w:val="00F54CB0"/>
    <w:rsid w:val="00F6343E"/>
    <w:rsid w:val="00F675AA"/>
    <w:rsid w:val="00F7059C"/>
    <w:rsid w:val="00F8176A"/>
    <w:rsid w:val="00F81F0B"/>
    <w:rsid w:val="00F8236A"/>
    <w:rsid w:val="00F8609F"/>
    <w:rsid w:val="00F870A7"/>
    <w:rsid w:val="00F9127E"/>
    <w:rsid w:val="00F9440D"/>
    <w:rsid w:val="00FC08B0"/>
    <w:rsid w:val="00FC4107"/>
    <w:rsid w:val="00FC7BA2"/>
    <w:rsid w:val="00FD2D69"/>
    <w:rsid w:val="00FD4733"/>
    <w:rsid w:val="00FD49A2"/>
    <w:rsid w:val="00FE318B"/>
    <w:rsid w:val="00FF29BB"/>
    <w:rsid w:val="00FF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AE9D02"/>
  <w15:docId w15:val="{17788E62-B2A6-40A6-8397-3AF48D86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5AA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F675AA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F675AA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link w:val="activitynumbersChar"/>
    <w:rsid w:val="00F675AA"/>
    <w:pPr>
      <w:spacing w:after="120"/>
    </w:pPr>
    <w:rPr>
      <w:rFonts w:cs="Arial"/>
    </w:rPr>
  </w:style>
  <w:style w:type="paragraph" w:styleId="BalloonText">
    <w:name w:val="Balloon Text"/>
    <w:basedOn w:val="Normal"/>
    <w:semiHidden/>
    <w:rsid w:val="00F675AA"/>
    <w:rPr>
      <w:rFonts w:ascii="Tahoma" w:hAnsi="Tahoma" w:cs="Tahoma"/>
      <w:sz w:val="16"/>
      <w:szCs w:val="16"/>
    </w:rPr>
  </w:style>
  <w:style w:type="paragraph" w:customStyle="1" w:styleId="ActivityBody">
    <w:name w:val="Activity Body"/>
    <w:basedOn w:val="Normal"/>
    <w:rsid w:val="00F675AA"/>
    <w:pPr>
      <w:ind w:left="360"/>
    </w:pPr>
    <w:rPr>
      <w:rFonts w:cs="Arial"/>
    </w:rPr>
  </w:style>
  <w:style w:type="paragraph" w:customStyle="1" w:styleId="activitybullet0">
    <w:name w:val="activity bullet"/>
    <w:basedOn w:val="Normal"/>
    <w:rsid w:val="00F675AA"/>
    <w:pPr>
      <w:numPr>
        <w:numId w:val="35"/>
      </w:numPr>
      <w:spacing w:after="60"/>
      <w:contextualSpacing/>
    </w:pPr>
  </w:style>
  <w:style w:type="paragraph" w:customStyle="1" w:styleId="activityreferences">
    <w:name w:val="activity references"/>
    <w:basedOn w:val="Normal"/>
    <w:rsid w:val="00F675AA"/>
    <w:pPr>
      <w:ind w:left="1440"/>
    </w:pPr>
    <w:rPr>
      <w:rFonts w:cs="Arial"/>
    </w:rPr>
  </w:style>
  <w:style w:type="paragraph" w:styleId="Caption">
    <w:name w:val="caption"/>
    <w:basedOn w:val="Normal"/>
    <w:next w:val="Normal"/>
    <w:qFormat/>
    <w:rsid w:val="00F675AA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F675AA"/>
    <w:rPr>
      <w:rFonts w:ascii="Arial" w:hAnsi="Arial"/>
      <w:b/>
      <w:color w:val="0000FF"/>
      <w:sz w:val="24"/>
      <w:szCs w:val="24"/>
      <w:u w:val="none"/>
    </w:rPr>
  </w:style>
  <w:style w:type="paragraph" w:customStyle="1" w:styleId="htmbody">
    <w:name w:val="htmbody"/>
    <w:basedOn w:val="Normal"/>
    <w:rsid w:val="0098363E"/>
    <w:rPr>
      <w:rFonts w:ascii="Verdana" w:hAnsi="Verdana"/>
      <w:sz w:val="20"/>
      <w:szCs w:val="20"/>
    </w:rPr>
  </w:style>
  <w:style w:type="paragraph" w:customStyle="1" w:styleId="IRHeadingLeft15">
    <w:name w:val="IRHeading Left:  1.5&quot;"/>
    <w:basedOn w:val="InstrResHeading"/>
    <w:rsid w:val="00F675AA"/>
    <w:pPr>
      <w:ind w:left="1440"/>
    </w:pPr>
  </w:style>
  <w:style w:type="paragraph" w:customStyle="1" w:styleId="activitybodyItalic">
    <w:name w:val="activitybody + Italic"/>
    <w:basedOn w:val="Normal"/>
    <w:rsid w:val="00F675AA"/>
    <w:pPr>
      <w:ind w:left="360"/>
    </w:pPr>
    <w:rPr>
      <w:i/>
      <w:iCs/>
    </w:rPr>
  </w:style>
  <w:style w:type="paragraph" w:styleId="Header">
    <w:name w:val="header"/>
    <w:basedOn w:val="Normal"/>
    <w:rsid w:val="00A010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75AA"/>
    <w:pPr>
      <w:jc w:val="right"/>
    </w:pPr>
    <w:rPr>
      <w:sz w:val="20"/>
    </w:rPr>
  </w:style>
  <w:style w:type="character" w:styleId="PageNumber">
    <w:name w:val="page number"/>
    <w:rsid w:val="00F675AA"/>
    <w:rPr>
      <w:rFonts w:ascii="Arial" w:hAnsi="Arial"/>
      <w:sz w:val="20"/>
    </w:rPr>
  </w:style>
  <w:style w:type="paragraph" w:customStyle="1" w:styleId="ActivitybulletBold">
    <w:name w:val="Activity bullet + Bold"/>
    <w:basedOn w:val="Normal"/>
    <w:link w:val="ActivitybulletBoldChar"/>
    <w:rsid w:val="00F675AA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F675AA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ctivityBody0">
    <w:name w:val="ActivityBody"/>
    <w:link w:val="ActivityBodyChar"/>
    <w:rsid w:val="00F675AA"/>
    <w:pPr>
      <w:ind w:left="360"/>
    </w:pPr>
    <w:rPr>
      <w:rFonts w:ascii="Arial" w:hAnsi="Arial" w:cs="Arial"/>
      <w:sz w:val="24"/>
      <w:szCs w:val="24"/>
    </w:rPr>
  </w:style>
  <w:style w:type="paragraph" w:customStyle="1" w:styleId="ActivityHeading">
    <w:name w:val="ActivityHeading"/>
    <w:basedOn w:val="Normal"/>
    <w:rsid w:val="00F675AA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F675AA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F675AA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F675AA"/>
    <w:rPr>
      <w:rFonts w:ascii="Arial" w:hAnsi="Arial"/>
      <w:color w:val="800080"/>
      <w:sz w:val="24"/>
      <w:szCs w:val="24"/>
      <w:u w:val="none"/>
    </w:rPr>
  </w:style>
  <w:style w:type="character" w:styleId="CommentReference">
    <w:name w:val="annotation reference"/>
    <w:semiHidden/>
    <w:rsid w:val="00F675AA"/>
    <w:rPr>
      <w:sz w:val="16"/>
      <w:szCs w:val="16"/>
    </w:rPr>
  </w:style>
  <w:style w:type="paragraph" w:styleId="CommentText">
    <w:name w:val="annotation text"/>
    <w:basedOn w:val="Normal"/>
    <w:semiHidden/>
    <w:rsid w:val="00F675A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675AA"/>
    <w:rPr>
      <w:b/>
      <w:bCs/>
    </w:rPr>
  </w:style>
  <w:style w:type="paragraph" w:customStyle="1" w:styleId="StdHeading">
    <w:name w:val="StdHeading"/>
    <w:rsid w:val="00F675A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F675A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F675AA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F675AA"/>
    <w:pPr>
      <w:ind w:left="1267" w:hanging="547"/>
    </w:pPr>
  </w:style>
  <w:style w:type="paragraph" w:customStyle="1" w:styleId="ScienceStdSubBullet">
    <w:name w:val="ScienceStdSubBullet"/>
    <w:rsid w:val="00F675AA"/>
    <w:pPr>
      <w:numPr>
        <w:numId w:val="18"/>
      </w:numPr>
      <w:spacing w:after="120"/>
      <w:contextualSpacing/>
    </w:pPr>
    <w:rPr>
      <w:rFonts w:ascii="Arial" w:hAnsi="Arial" w:cs="Arial"/>
      <w:sz w:val="24"/>
      <w:szCs w:val="24"/>
    </w:rPr>
  </w:style>
  <w:style w:type="paragraph" w:customStyle="1" w:styleId="AssessHeading">
    <w:name w:val="AssessHeading"/>
    <w:basedOn w:val="Normal"/>
    <w:rsid w:val="00F675AA"/>
    <w:pPr>
      <w:spacing w:after="120"/>
    </w:pPr>
    <w:rPr>
      <w:i/>
    </w:rPr>
  </w:style>
  <w:style w:type="paragraph" w:customStyle="1" w:styleId="ActivitySubNumber">
    <w:name w:val="ActivitySubNumber"/>
    <w:basedOn w:val="activitynumbers0"/>
    <w:rsid w:val="00F675AA"/>
    <w:pPr>
      <w:numPr>
        <w:numId w:val="2"/>
      </w:numPr>
      <w:spacing w:after="0"/>
    </w:pPr>
  </w:style>
  <w:style w:type="character" w:customStyle="1" w:styleId="KeyTerm">
    <w:name w:val="KeyTerm"/>
    <w:rsid w:val="00F675AA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F675AA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F675AA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ActivityBody0"/>
    <w:rsid w:val="00F675AA"/>
    <w:pPr>
      <w:spacing w:before="120" w:after="120"/>
    </w:pPr>
    <w:rPr>
      <w:rFonts w:cs="Times New Roman"/>
      <w:szCs w:val="20"/>
    </w:rPr>
  </w:style>
  <w:style w:type="paragraph" w:customStyle="1" w:styleId="APAStyle">
    <w:name w:val="APAStyle"/>
    <w:basedOn w:val="Normal"/>
    <w:link w:val="APAStyleChar"/>
    <w:rsid w:val="00F675AA"/>
    <w:pPr>
      <w:spacing w:after="120"/>
      <w:ind w:left="1800" w:hanging="720"/>
    </w:pPr>
  </w:style>
  <w:style w:type="character" w:customStyle="1" w:styleId="APAStyleChar">
    <w:name w:val="APAStyle Char"/>
    <w:link w:val="APAStyle"/>
    <w:rsid w:val="00F675AA"/>
    <w:rPr>
      <w:rFonts w:ascii="Arial" w:hAnsi="Arial"/>
      <w:sz w:val="24"/>
      <w:szCs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F675AA"/>
    <w:rPr>
      <w:i/>
      <w:iCs/>
    </w:rPr>
  </w:style>
  <w:style w:type="character" w:customStyle="1" w:styleId="APAStyleItalicCharChar">
    <w:name w:val="APAStyle + Italic Char Char"/>
    <w:link w:val="APAStyleItalic"/>
    <w:rsid w:val="00F675AA"/>
    <w:rPr>
      <w:rFonts w:ascii="Arial" w:hAnsi="Arial"/>
      <w:i/>
      <w:iCs/>
      <w:sz w:val="24"/>
      <w:szCs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F675AA"/>
    <w:pPr>
      <w:ind w:firstLine="360"/>
    </w:pPr>
  </w:style>
  <w:style w:type="paragraph" w:customStyle="1" w:styleId="IRHeadingDoubleIndent">
    <w:name w:val="IRHeading Double Indent"/>
    <w:basedOn w:val="IRHeadingFirstline025"/>
    <w:rsid w:val="00F675AA"/>
    <w:pPr>
      <w:ind w:left="1080"/>
    </w:pPr>
  </w:style>
  <w:style w:type="character" w:customStyle="1" w:styleId="KeyTermItalicNotBold">
    <w:name w:val="KeyTerm + Italic Not Bold"/>
    <w:rsid w:val="00F675AA"/>
    <w:rPr>
      <w:rFonts w:ascii="Arial" w:hAnsi="Arial"/>
      <w:b/>
      <w:bCs/>
      <w:i/>
      <w:sz w:val="24"/>
    </w:rPr>
  </w:style>
  <w:style w:type="numbering" w:customStyle="1" w:styleId="ArrowBulleted">
    <w:name w:val="Arrow Bulleted"/>
    <w:basedOn w:val="NoList"/>
    <w:rsid w:val="00F675AA"/>
    <w:pPr>
      <w:numPr>
        <w:numId w:val="19"/>
      </w:numPr>
    </w:pPr>
  </w:style>
  <w:style w:type="paragraph" w:customStyle="1" w:styleId="BulletSecondLevel">
    <w:name w:val="Bullet Second Level"/>
    <w:basedOn w:val="Normal"/>
    <w:rsid w:val="00F675AA"/>
    <w:pPr>
      <w:numPr>
        <w:numId w:val="1"/>
      </w:numPr>
    </w:pPr>
    <w:rPr>
      <w:szCs w:val="20"/>
    </w:rPr>
  </w:style>
  <w:style w:type="paragraph" w:customStyle="1" w:styleId="NoteIndent">
    <w:name w:val="NoteIndent"/>
    <w:basedOn w:val="Normal"/>
    <w:rsid w:val="00F675AA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F675AA"/>
    <w:rPr>
      <w:b/>
      <w:bCs/>
    </w:rPr>
  </w:style>
  <w:style w:type="paragraph" w:customStyle="1" w:styleId="ActivitybodyBold">
    <w:name w:val="Activitybody + Bold"/>
    <w:basedOn w:val="Normal"/>
    <w:rsid w:val="00F675AA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F675AA"/>
    <w:rPr>
      <w:b/>
      <w:bCs/>
    </w:rPr>
  </w:style>
  <w:style w:type="character" w:customStyle="1" w:styleId="ScienceStdBoldChar">
    <w:name w:val="ScienceStdBold Char"/>
    <w:link w:val="ScienceStdBold"/>
    <w:rsid w:val="00F675AA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F675AA"/>
    <w:rPr>
      <w:rFonts w:ascii="Arial" w:hAnsi="Arial"/>
      <w:b/>
      <w:sz w:val="24"/>
      <w:u w:val="none"/>
    </w:rPr>
  </w:style>
  <w:style w:type="numbering" w:customStyle="1" w:styleId="AlphaNumbered">
    <w:name w:val="AlphaNumbered"/>
    <w:basedOn w:val="NoList"/>
    <w:rsid w:val="00F675AA"/>
    <w:pPr>
      <w:numPr>
        <w:numId w:val="14"/>
      </w:numPr>
    </w:pPr>
  </w:style>
  <w:style w:type="paragraph" w:customStyle="1" w:styleId="StandardBullet">
    <w:name w:val="StandardBullet"/>
    <w:basedOn w:val="Normal"/>
    <w:rsid w:val="00F675AA"/>
    <w:pPr>
      <w:numPr>
        <w:numId w:val="17"/>
      </w:numPr>
      <w:spacing w:after="120"/>
      <w:contextualSpacing/>
    </w:pPr>
    <w:rPr>
      <w:b/>
    </w:rPr>
  </w:style>
  <w:style w:type="paragraph" w:customStyle="1" w:styleId="ActivitySubLetter">
    <w:name w:val="ActivitySubLetter"/>
    <w:basedOn w:val="activitynumbers0"/>
    <w:rsid w:val="00F675AA"/>
    <w:pPr>
      <w:numPr>
        <w:numId w:val="6"/>
      </w:numPr>
    </w:pPr>
  </w:style>
  <w:style w:type="paragraph" w:customStyle="1" w:styleId="WorkCenterTitle">
    <w:name w:val="WorkCenterTitle"/>
    <w:basedOn w:val="Normal"/>
    <w:rsid w:val="00F675AA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F675AA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F675AA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rsid w:val="00F675AA"/>
    <w:pPr>
      <w:jc w:val="right"/>
    </w:pPr>
  </w:style>
  <w:style w:type="paragraph" w:customStyle="1" w:styleId="ActivityBodyItalic0">
    <w:name w:val="ActivityBody + Italic"/>
    <w:basedOn w:val="ActivityBody0"/>
    <w:link w:val="ActivityBodyItalicChar"/>
    <w:rsid w:val="00F675AA"/>
    <w:rPr>
      <w:i/>
      <w:iCs/>
    </w:rPr>
  </w:style>
  <w:style w:type="character" w:customStyle="1" w:styleId="Italic">
    <w:name w:val="Italic"/>
    <w:rsid w:val="00F675AA"/>
    <w:rPr>
      <w:i/>
      <w:iCs/>
    </w:rPr>
  </w:style>
  <w:style w:type="paragraph" w:customStyle="1" w:styleId="activitysub20">
    <w:name w:val="activity sub 2"/>
    <w:basedOn w:val="Normal"/>
    <w:rsid w:val="00F675AA"/>
    <w:pPr>
      <w:ind w:left="720"/>
    </w:pPr>
    <w:rPr>
      <w:rFonts w:cs="Arial"/>
    </w:rPr>
  </w:style>
  <w:style w:type="paragraph" w:customStyle="1" w:styleId="MainHeading">
    <w:name w:val="Main Heading"/>
    <w:basedOn w:val="Normal"/>
    <w:rsid w:val="00F675AA"/>
    <w:pPr>
      <w:jc w:val="center"/>
    </w:pPr>
    <w:rPr>
      <w:b/>
      <w:sz w:val="40"/>
    </w:rPr>
  </w:style>
  <w:style w:type="paragraph" w:customStyle="1" w:styleId="Pictureleft">
    <w:name w:val="Picture left"/>
    <w:basedOn w:val="Picture"/>
    <w:rsid w:val="00F675AA"/>
    <w:pPr>
      <w:jc w:val="left"/>
    </w:pPr>
  </w:style>
  <w:style w:type="paragraph" w:customStyle="1" w:styleId="DaytoDay">
    <w:name w:val="DaytoDay"/>
    <w:basedOn w:val="ActivityBody0"/>
    <w:rsid w:val="00F675AA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F675AA"/>
    <w:pPr>
      <w:ind w:left="360"/>
    </w:pPr>
    <w:rPr>
      <w:rFonts w:cs="Arial"/>
      <w:b/>
      <w:szCs w:val="20"/>
    </w:rPr>
  </w:style>
  <w:style w:type="paragraph" w:customStyle="1" w:styleId="Vocabulary">
    <w:name w:val="Vocabulary"/>
    <w:basedOn w:val="Normal"/>
    <w:rsid w:val="00F675AA"/>
    <w:pPr>
      <w:spacing w:before="240" w:after="60"/>
    </w:pPr>
    <w:rPr>
      <w:szCs w:val="20"/>
    </w:rPr>
  </w:style>
  <w:style w:type="paragraph" w:customStyle="1" w:styleId="StdBullets">
    <w:name w:val="StdBullets"/>
    <w:basedOn w:val="StandardBullet"/>
    <w:rsid w:val="00F675AA"/>
    <w:pPr>
      <w:numPr>
        <w:numId w:val="5"/>
      </w:numPr>
    </w:pPr>
    <w:rPr>
      <w:rFonts w:cs="Arial"/>
      <w:b w:val="0"/>
    </w:rPr>
  </w:style>
  <w:style w:type="paragraph" w:customStyle="1" w:styleId="VocabularyBold">
    <w:name w:val="Vocabulary + Bold"/>
    <w:basedOn w:val="Vocabulary"/>
    <w:rsid w:val="00F675AA"/>
    <w:rPr>
      <w:b/>
      <w:bCs/>
    </w:rPr>
  </w:style>
  <w:style w:type="numbering" w:customStyle="1" w:styleId="ProcedureBullet">
    <w:name w:val="Procedure Bullet"/>
    <w:basedOn w:val="NoList"/>
    <w:rsid w:val="00F675AA"/>
    <w:pPr>
      <w:numPr>
        <w:numId w:val="7"/>
      </w:numPr>
    </w:pPr>
  </w:style>
  <w:style w:type="paragraph" w:customStyle="1" w:styleId="NoteBold">
    <w:name w:val="Note Bold"/>
    <w:basedOn w:val="Normal"/>
    <w:rsid w:val="00F675AA"/>
    <w:rPr>
      <w:b/>
      <w:bCs/>
      <w:iCs/>
      <w:sz w:val="20"/>
    </w:rPr>
  </w:style>
  <w:style w:type="paragraph" w:customStyle="1" w:styleId="ListNOBullet">
    <w:name w:val="List NO Bullet"/>
    <w:basedOn w:val="Normal"/>
    <w:rsid w:val="00F675AA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rsid w:val="00F675AA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F675AA"/>
    <w:pPr>
      <w:jc w:val="center"/>
    </w:pPr>
    <w:rPr>
      <w:sz w:val="32"/>
    </w:rPr>
  </w:style>
  <w:style w:type="numbering" w:customStyle="1" w:styleId="LetterBullets">
    <w:name w:val="Letter Bullets"/>
    <w:basedOn w:val="NoList"/>
    <w:rsid w:val="00F675AA"/>
    <w:pPr>
      <w:numPr>
        <w:numId w:val="8"/>
      </w:numPr>
    </w:pPr>
  </w:style>
  <w:style w:type="paragraph" w:customStyle="1" w:styleId="RubricHeadings">
    <w:name w:val="Rubric Headings"/>
    <w:basedOn w:val="Normal"/>
    <w:rsid w:val="00F675A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F675AA"/>
    <w:rPr>
      <w:sz w:val="22"/>
    </w:rPr>
  </w:style>
  <w:style w:type="paragraph" w:customStyle="1" w:styleId="PictureCentered">
    <w:name w:val="Picture Centered"/>
    <w:basedOn w:val="Picture"/>
    <w:rsid w:val="00F675AA"/>
    <w:pPr>
      <w:jc w:val="center"/>
    </w:pPr>
  </w:style>
  <w:style w:type="paragraph" w:customStyle="1" w:styleId="PictureCaption">
    <w:name w:val="Picture Caption"/>
    <w:basedOn w:val="InstrResHeading"/>
    <w:rsid w:val="00F675AA"/>
    <w:pPr>
      <w:ind w:left="1800"/>
      <w:jc w:val="center"/>
    </w:pPr>
  </w:style>
  <w:style w:type="paragraph" w:customStyle="1" w:styleId="ActivityBulletBold0">
    <w:name w:val="Activity Bullet + Bold"/>
    <w:basedOn w:val="activitybullet0"/>
    <w:rsid w:val="00F675AA"/>
    <w:rPr>
      <w:b/>
      <w:bCs/>
    </w:rPr>
  </w:style>
  <w:style w:type="paragraph" w:customStyle="1" w:styleId="ListDescription">
    <w:name w:val="ListDescription"/>
    <w:basedOn w:val="Normal"/>
    <w:rsid w:val="00F675AA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F675AA"/>
    <w:pPr>
      <w:numPr>
        <w:numId w:val="10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0"/>
    <w:rsid w:val="00F675AA"/>
    <w:pPr>
      <w:numPr>
        <w:numId w:val="0"/>
      </w:numPr>
    </w:pPr>
    <w:rPr>
      <w:i/>
      <w:iCs/>
    </w:rPr>
  </w:style>
  <w:style w:type="paragraph" w:customStyle="1" w:styleId="AlphaGlossary">
    <w:name w:val="AlphaGlossary"/>
    <w:basedOn w:val="Normal"/>
    <w:rsid w:val="00F675AA"/>
    <w:pPr>
      <w:spacing w:before="120" w:after="120"/>
    </w:pPr>
    <w:rPr>
      <w:b/>
      <w:bCs/>
      <w:sz w:val="32"/>
      <w:szCs w:val="20"/>
    </w:rPr>
  </w:style>
  <w:style w:type="paragraph" w:customStyle="1" w:styleId="VocabularyItalic">
    <w:name w:val="Vocabulary + Italic"/>
    <w:basedOn w:val="Vocabulary"/>
    <w:rsid w:val="00F675AA"/>
    <w:rPr>
      <w:i/>
      <w:iCs/>
    </w:rPr>
  </w:style>
  <w:style w:type="paragraph" w:customStyle="1" w:styleId="ActivitybulletAfter3pt">
    <w:name w:val="Activitybullet + After:  3 pt"/>
    <w:basedOn w:val="activitybullet0"/>
    <w:rsid w:val="00F675AA"/>
    <w:rPr>
      <w:szCs w:val="20"/>
    </w:rPr>
  </w:style>
  <w:style w:type="paragraph" w:customStyle="1" w:styleId="RubricHeadings10pt">
    <w:name w:val="Rubric Headings + 10 pt"/>
    <w:basedOn w:val="RubricHeadings"/>
    <w:rsid w:val="00F675AA"/>
    <w:rPr>
      <w:sz w:val="20"/>
    </w:rPr>
  </w:style>
  <w:style w:type="numbering" w:customStyle="1" w:styleId="Picturebulleted">
    <w:name w:val="Picture bulleted"/>
    <w:basedOn w:val="NoList"/>
    <w:rsid w:val="00F675AA"/>
    <w:pPr>
      <w:numPr>
        <w:numId w:val="11"/>
      </w:numPr>
    </w:pPr>
  </w:style>
  <w:style w:type="numbering" w:customStyle="1" w:styleId="StylePicturebulletedBold">
    <w:name w:val="Style Picture bulleted Bold"/>
    <w:basedOn w:val="NoList"/>
    <w:rsid w:val="00F675AA"/>
    <w:pPr>
      <w:numPr>
        <w:numId w:val="12"/>
      </w:numPr>
    </w:pPr>
  </w:style>
  <w:style w:type="paragraph" w:customStyle="1" w:styleId="PictureBulletAfter6pt">
    <w:name w:val="Picture Bullet After 6 pt"/>
    <w:basedOn w:val="Normal"/>
    <w:rsid w:val="00F675AA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F675AA"/>
    <w:pPr>
      <w:spacing w:after="120"/>
    </w:pPr>
    <w:rPr>
      <w:szCs w:val="20"/>
    </w:rPr>
  </w:style>
  <w:style w:type="character" w:customStyle="1" w:styleId="Total">
    <w:name w:val="Total"/>
    <w:rsid w:val="00F675AA"/>
    <w:rPr>
      <w:rFonts w:ascii="Arial" w:hAnsi="Arial"/>
      <w:b/>
      <w:bCs/>
      <w:sz w:val="32"/>
    </w:rPr>
  </w:style>
  <w:style w:type="paragraph" w:customStyle="1" w:styleId="ActivitySubLetterItalic">
    <w:name w:val="ActivitySubLetter + Italic"/>
    <w:basedOn w:val="ActivitySubLetter"/>
    <w:rsid w:val="00F675AA"/>
    <w:pPr>
      <w:numPr>
        <w:numId w:val="0"/>
      </w:numPr>
    </w:pPr>
    <w:rPr>
      <w:i/>
      <w:iCs/>
    </w:rPr>
  </w:style>
  <w:style w:type="numbering" w:customStyle="1" w:styleId="ActivitiesNumbered">
    <w:name w:val="Activities Numbered"/>
    <w:basedOn w:val="NoList"/>
    <w:rsid w:val="00F675AA"/>
    <w:pPr>
      <w:numPr>
        <w:numId w:val="13"/>
      </w:numPr>
    </w:pPr>
  </w:style>
  <w:style w:type="character" w:customStyle="1" w:styleId="RubricEntries10pt">
    <w:name w:val="Rubric Entries 10 pt"/>
    <w:rsid w:val="00F675AA"/>
    <w:rPr>
      <w:rFonts w:ascii="Arial" w:hAnsi="Arial"/>
      <w:sz w:val="20"/>
    </w:rPr>
  </w:style>
  <w:style w:type="character" w:customStyle="1" w:styleId="RubricTitles10pt">
    <w:name w:val="Rubric Titles 10 pt"/>
    <w:rsid w:val="00F675AA"/>
    <w:rPr>
      <w:rFonts w:ascii="Arial" w:hAnsi="Arial"/>
      <w:b/>
      <w:bCs/>
      <w:sz w:val="20"/>
    </w:rPr>
  </w:style>
  <w:style w:type="paragraph" w:customStyle="1" w:styleId="ReferenceNotes">
    <w:name w:val="Reference Notes"/>
    <w:basedOn w:val="activityreferences"/>
    <w:rsid w:val="00F675AA"/>
    <w:rPr>
      <w:sz w:val="20"/>
    </w:rPr>
  </w:style>
  <w:style w:type="paragraph" w:customStyle="1" w:styleId="BacktoTop">
    <w:name w:val="BacktoTop"/>
    <w:basedOn w:val="Normal"/>
    <w:rsid w:val="00F675AA"/>
    <w:rPr>
      <w:szCs w:val="20"/>
    </w:rPr>
  </w:style>
  <w:style w:type="numbering" w:customStyle="1" w:styleId="SecondBullet">
    <w:name w:val="Second Bullet"/>
    <w:basedOn w:val="NoList"/>
    <w:rsid w:val="00F675AA"/>
    <w:pPr>
      <w:numPr>
        <w:numId w:val="3"/>
      </w:numPr>
    </w:pPr>
  </w:style>
  <w:style w:type="numbering" w:customStyle="1" w:styleId="ArrowBullet">
    <w:name w:val="Arrow Bullet"/>
    <w:basedOn w:val="NoList"/>
    <w:rsid w:val="00F675AA"/>
    <w:pPr>
      <w:numPr>
        <w:numId w:val="15"/>
      </w:numPr>
    </w:pPr>
  </w:style>
  <w:style w:type="numbering" w:customStyle="1" w:styleId="Note2ndLevel">
    <w:name w:val="Note2ndLevel"/>
    <w:basedOn w:val="NoList"/>
    <w:rsid w:val="00F675AA"/>
    <w:pPr>
      <w:numPr>
        <w:numId w:val="16"/>
      </w:numPr>
    </w:pPr>
  </w:style>
  <w:style w:type="paragraph" w:customStyle="1" w:styleId="Note3rdLevel">
    <w:name w:val="Note3rdLevel"/>
    <w:basedOn w:val="Normal"/>
    <w:rsid w:val="00F675AA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link w:val="activitynumbersBoldChar"/>
    <w:rsid w:val="00F675AA"/>
    <w:rPr>
      <w:b/>
      <w:bCs/>
    </w:rPr>
  </w:style>
  <w:style w:type="paragraph" w:customStyle="1" w:styleId="RubricTitles">
    <w:name w:val="Rubric Titles"/>
    <w:basedOn w:val="StdsTable"/>
    <w:rsid w:val="00F675AA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activitybullet0"/>
    <w:rsid w:val="00F675AA"/>
    <w:pPr>
      <w:numPr>
        <w:numId w:val="9"/>
      </w:numPr>
    </w:pPr>
    <w:rPr>
      <w:szCs w:val="20"/>
    </w:rPr>
  </w:style>
  <w:style w:type="paragraph" w:customStyle="1" w:styleId="activitybulletBold1">
    <w:name w:val="activity bullet + Bold"/>
    <w:basedOn w:val="activitybullet0"/>
    <w:rsid w:val="00F675AA"/>
    <w:rPr>
      <w:b/>
      <w:bCs/>
    </w:rPr>
  </w:style>
  <w:style w:type="paragraph" w:customStyle="1" w:styleId="ActivitySubLetterBold">
    <w:name w:val="ActivitySubLetter + Bold"/>
    <w:basedOn w:val="ActivitySubLetter"/>
    <w:rsid w:val="00F675AA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F675AA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F675AA"/>
    <w:pPr>
      <w:spacing w:before="100" w:after="100"/>
    </w:pPr>
    <w:rPr>
      <w:b/>
      <w:bCs/>
      <w:szCs w:val="20"/>
    </w:rPr>
  </w:style>
  <w:style w:type="paragraph" w:customStyle="1" w:styleId="GlossaryLettersCenter">
    <w:name w:val="GlossaryLettersCenter"/>
    <w:basedOn w:val="Normal"/>
    <w:rsid w:val="00F675AA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F675AA"/>
    <w:pPr>
      <w:spacing w:after="120"/>
    </w:pPr>
  </w:style>
  <w:style w:type="paragraph" w:customStyle="1" w:styleId="GlossaryBold">
    <w:name w:val="Glossary + Bold"/>
    <w:basedOn w:val="Glossary"/>
    <w:link w:val="GlossaryBoldChar"/>
    <w:rsid w:val="00F675AA"/>
    <w:rPr>
      <w:b/>
      <w:bCs/>
    </w:rPr>
  </w:style>
  <w:style w:type="character" w:customStyle="1" w:styleId="GlossaryChar">
    <w:name w:val="Glossary Char"/>
    <w:link w:val="Glossary"/>
    <w:rsid w:val="00F675AA"/>
    <w:rPr>
      <w:rFonts w:ascii="Arial" w:hAnsi="Arial"/>
      <w:sz w:val="24"/>
      <w:szCs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F675AA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F675AA"/>
    <w:pPr>
      <w:jc w:val="center"/>
    </w:pPr>
  </w:style>
  <w:style w:type="paragraph" w:customStyle="1" w:styleId="CaptionCentered">
    <w:name w:val="Caption + Centered"/>
    <w:basedOn w:val="Caption"/>
    <w:rsid w:val="00F675AA"/>
    <w:pPr>
      <w:jc w:val="center"/>
    </w:pPr>
  </w:style>
  <w:style w:type="paragraph" w:customStyle="1" w:styleId="MatrixStdsTable">
    <w:name w:val="Matrix StdsTable"/>
    <w:basedOn w:val="StdsTable"/>
    <w:rsid w:val="00F675AA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F675AA"/>
    <w:rPr>
      <w:i/>
      <w:iCs/>
    </w:rPr>
  </w:style>
  <w:style w:type="paragraph" w:customStyle="1" w:styleId="ScienceListing">
    <w:name w:val="Science Listing"/>
    <w:basedOn w:val="Normal"/>
    <w:rsid w:val="00F675AA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F675AA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F675AA"/>
    <w:pPr>
      <w:jc w:val="center"/>
    </w:pPr>
  </w:style>
  <w:style w:type="numbering" w:customStyle="1" w:styleId="MatrixBulleted10pt">
    <w:name w:val="Matrix Bulleted 10 pt"/>
    <w:basedOn w:val="NoList"/>
    <w:rsid w:val="00F675AA"/>
    <w:pPr>
      <w:numPr>
        <w:numId w:val="20"/>
      </w:numPr>
    </w:pPr>
  </w:style>
  <w:style w:type="numbering" w:customStyle="1" w:styleId="StyleMatrixBulleted10ptOutlinenumbered">
    <w:name w:val="Style Matrix Bulleted 10 pt + Outline numbered"/>
    <w:basedOn w:val="NoList"/>
    <w:rsid w:val="00F675AA"/>
    <w:pPr>
      <w:numPr>
        <w:numId w:val="21"/>
      </w:numPr>
    </w:pPr>
  </w:style>
  <w:style w:type="paragraph" w:customStyle="1" w:styleId="MathMatrixStdsListing">
    <w:name w:val="Math Matrix Stds Listing"/>
    <w:basedOn w:val="Normal"/>
    <w:rsid w:val="00F675AA"/>
    <w:rPr>
      <w:sz w:val="20"/>
    </w:rPr>
  </w:style>
  <w:style w:type="paragraph" w:customStyle="1" w:styleId="SymbolKeyBoldCentered">
    <w:name w:val="Symbol Key Bold Centered"/>
    <w:basedOn w:val="Normal"/>
    <w:rsid w:val="00F675AA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F675AA"/>
    <w:rPr>
      <w:b/>
      <w:bCs/>
    </w:rPr>
  </w:style>
  <w:style w:type="paragraph" w:customStyle="1" w:styleId="MathMatrixEntries">
    <w:name w:val="Math Matrix Entries"/>
    <w:basedOn w:val="Normal"/>
    <w:rsid w:val="00F675AA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F675AA"/>
    <w:rPr>
      <w:sz w:val="20"/>
    </w:rPr>
  </w:style>
  <w:style w:type="paragraph" w:customStyle="1" w:styleId="MathMatrixStdsBold">
    <w:name w:val="Math Matrix Stds Bold"/>
    <w:basedOn w:val="MathMatrixStds"/>
    <w:rsid w:val="00F675AA"/>
    <w:rPr>
      <w:b/>
    </w:rPr>
  </w:style>
  <w:style w:type="paragraph" w:customStyle="1" w:styleId="MathMatriStdsBItalic">
    <w:name w:val="Math Matri Stds B Italic"/>
    <w:basedOn w:val="Normal"/>
    <w:rsid w:val="00F675AA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F675AA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F675AA"/>
    <w:pPr>
      <w:ind w:left="270" w:hanging="180"/>
    </w:pPr>
    <w:rPr>
      <w:b/>
      <w:i/>
    </w:rPr>
  </w:style>
  <w:style w:type="paragraph" w:customStyle="1" w:styleId="MathMatiBullets">
    <w:name w:val="Math Mati Bullets"/>
    <w:rsid w:val="00F675AA"/>
    <w:rPr>
      <w:rFonts w:ascii="Arial" w:hAnsi="Arial"/>
    </w:rPr>
  </w:style>
  <w:style w:type="numbering" w:customStyle="1" w:styleId="SpecialBulleted1">
    <w:name w:val="Special Bulleted 1"/>
    <w:basedOn w:val="NoList"/>
    <w:rsid w:val="00F675AA"/>
    <w:pPr>
      <w:numPr>
        <w:numId w:val="23"/>
      </w:numPr>
    </w:pPr>
  </w:style>
  <w:style w:type="numbering" w:customStyle="1" w:styleId="SpecialPicturebulleted2">
    <w:name w:val="Special Picture bulleted 2"/>
    <w:basedOn w:val="NoList"/>
    <w:rsid w:val="00F675AA"/>
    <w:pPr>
      <w:numPr>
        <w:numId w:val="24"/>
      </w:numPr>
    </w:pPr>
  </w:style>
  <w:style w:type="numbering" w:customStyle="1" w:styleId="SpecialBulleted3rdLevel">
    <w:name w:val="Special Bulleted 3rd Level"/>
    <w:basedOn w:val="NoList"/>
    <w:rsid w:val="00F675AA"/>
    <w:pPr>
      <w:numPr>
        <w:numId w:val="25"/>
      </w:numPr>
    </w:pPr>
  </w:style>
  <w:style w:type="numbering" w:customStyle="1" w:styleId="3rdLevelBullet">
    <w:name w:val="3rd Level Bullet"/>
    <w:basedOn w:val="NoList"/>
    <w:rsid w:val="00F675AA"/>
    <w:pPr>
      <w:numPr>
        <w:numId w:val="26"/>
      </w:numPr>
    </w:pPr>
  </w:style>
  <w:style w:type="numbering" w:customStyle="1" w:styleId="Special3rdLevelBullet">
    <w:name w:val="Special 3rd Level Bullet"/>
    <w:basedOn w:val="NoList"/>
    <w:rsid w:val="00F675AA"/>
    <w:pPr>
      <w:numPr>
        <w:numId w:val="27"/>
      </w:numPr>
    </w:pPr>
  </w:style>
  <w:style w:type="paragraph" w:customStyle="1" w:styleId="ActivityNumbers">
    <w:name w:val="Activity Numbers"/>
    <w:basedOn w:val="Normal"/>
    <w:link w:val="ActivityNumbersChar0"/>
    <w:qFormat/>
    <w:rsid w:val="00F675AA"/>
    <w:pPr>
      <w:numPr>
        <w:numId w:val="31"/>
      </w:numPr>
      <w:spacing w:after="120"/>
    </w:pPr>
    <w:rPr>
      <w:rFonts w:cs="Arial"/>
    </w:rPr>
  </w:style>
  <w:style w:type="numbering" w:customStyle="1" w:styleId="StyleArrowBulletedOutlinenumbered12pt">
    <w:name w:val="Style Arrow Bulleted + Outline numbered 12 pt"/>
    <w:basedOn w:val="NoList"/>
    <w:rsid w:val="00F675AA"/>
  </w:style>
  <w:style w:type="numbering" w:customStyle="1" w:styleId="ArrowBulletedOutline">
    <w:name w:val="Arrow Bulleted + Outline"/>
    <w:basedOn w:val="NoList"/>
    <w:rsid w:val="00F675AA"/>
    <w:pPr>
      <w:numPr>
        <w:numId w:val="28"/>
      </w:numPr>
    </w:pPr>
  </w:style>
  <w:style w:type="character" w:customStyle="1" w:styleId="ActivityNumbersChar0">
    <w:name w:val="Activity Numbers Char"/>
    <w:link w:val="ActivityNumbers"/>
    <w:rsid w:val="00926172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numbersChar">
    <w:name w:val="activity numbers Char"/>
    <w:link w:val="activitynumbers0"/>
    <w:rsid w:val="00926172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numbersBoldChar">
    <w:name w:val="activity numbers + Bold Char"/>
    <w:link w:val="activitynumbersBold"/>
    <w:rsid w:val="00926172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MatrixRubricEntries">
    <w:name w:val="Matrix Rubric Entries"/>
    <w:basedOn w:val="RubricEntries"/>
    <w:rsid w:val="00F675AA"/>
    <w:rPr>
      <w:sz w:val="20"/>
    </w:rPr>
  </w:style>
  <w:style w:type="paragraph" w:customStyle="1" w:styleId="MatrixSymbolEntries">
    <w:name w:val="Matrix Symbol Entries"/>
    <w:basedOn w:val="Normal"/>
    <w:rsid w:val="00F675AA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F675AA"/>
    <w:rPr>
      <w:sz w:val="20"/>
    </w:rPr>
  </w:style>
  <w:style w:type="paragraph" w:customStyle="1" w:styleId="MatrixStandardsBold">
    <w:name w:val="Matrix Standards Bold"/>
    <w:basedOn w:val="MatrixStandards"/>
    <w:rsid w:val="00F675AA"/>
    <w:rPr>
      <w:b/>
      <w:bCs/>
    </w:rPr>
  </w:style>
  <w:style w:type="paragraph" w:customStyle="1" w:styleId="MatrixStdsBoldItalic">
    <w:name w:val="Matrix Stds Bold + Italic"/>
    <w:basedOn w:val="MatrixStandardsBold"/>
    <w:rsid w:val="00F675AA"/>
    <w:rPr>
      <w:i/>
      <w:iCs/>
    </w:rPr>
  </w:style>
  <w:style w:type="paragraph" w:customStyle="1" w:styleId="MatrixBullets">
    <w:name w:val="Matrix Bullets"/>
    <w:rsid w:val="00F675AA"/>
    <w:pPr>
      <w:numPr>
        <w:numId w:val="22"/>
      </w:numPr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F675AA"/>
    <w:pPr>
      <w:numPr>
        <w:numId w:val="29"/>
      </w:numPr>
    </w:pPr>
  </w:style>
  <w:style w:type="character" w:customStyle="1" w:styleId="AnsKey">
    <w:name w:val="Ans Key"/>
    <w:rsid w:val="00F675AA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F675AA"/>
    <w:pPr>
      <w:numPr>
        <w:numId w:val="30"/>
      </w:numPr>
    </w:pPr>
  </w:style>
  <w:style w:type="paragraph" w:customStyle="1" w:styleId="RubricEntries10ptCentered">
    <w:name w:val="Rubric Entries 10 pt Centered"/>
    <w:basedOn w:val="RubricEntries"/>
    <w:rsid w:val="00F675AA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F675AA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F675AA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0"/>
    <w:rsid w:val="00F675AA"/>
    <w:pPr>
      <w:numPr>
        <w:numId w:val="0"/>
      </w:numPr>
      <w:contextualSpacing w:val="0"/>
    </w:pPr>
    <w:rPr>
      <w:szCs w:val="20"/>
    </w:rPr>
  </w:style>
  <w:style w:type="paragraph" w:customStyle="1" w:styleId="AnsKeyCentered">
    <w:name w:val="Ans Key Centered"/>
    <w:basedOn w:val="Normal"/>
    <w:rsid w:val="00F675AA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675AA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F675AA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F675AA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F675AA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0"/>
    <w:rsid w:val="00F675AA"/>
    <w:pPr>
      <w:numPr>
        <w:numId w:val="4"/>
      </w:numPr>
    </w:pPr>
    <w:rPr>
      <w:sz w:val="20"/>
    </w:rPr>
  </w:style>
  <w:style w:type="paragraph" w:customStyle="1" w:styleId="ListingExplan">
    <w:name w:val="ListingExplan"/>
    <w:basedOn w:val="Normal"/>
    <w:rsid w:val="00F675AA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F675AA"/>
    <w:rPr>
      <w:b/>
      <w:bCs/>
    </w:rPr>
  </w:style>
  <w:style w:type="paragraph" w:customStyle="1" w:styleId="StyleActivitybulletBold">
    <w:name w:val="Style Activitybullet + Bold"/>
    <w:basedOn w:val="Activitybullet"/>
    <w:rsid w:val="00F675AA"/>
    <w:pPr>
      <w:numPr>
        <w:numId w:val="0"/>
      </w:numPr>
    </w:pPr>
    <w:rPr>
      <w:b/>
      <w:bCs/>
    </w:rPr>
  </w:style>
  <w:style w:type="paragraph" w:customStyle="1" w:styleId="ActivitybulletBold2">
    <w:name w:val="Activitybullet + Bold"/>
    <w:basedOn w:val="Activitybullet"/>
    <w:rsid w:val="00F675AA"/>
    <w:pPr>
      <w:numPr>
        <w:numId w:val="0"/>
      </w:numPr>
    </w:pPr>
    <w:rPr>
      <w:b/>
      <w:bCs/>
    </w:rPr>
  </w:style>
  <w:style w:type="numbering" w:customStyle="1" w:styleId="AlphaCapital">
    <w:name w:val="Alpha Capital"/>
    <w:basedOn w:val="NoList"/>
    <w:rsid w:val="00F675AA"/>
    <w:pPr>
      <w:numPr>
        <w:numId w:val="32"/>
      </w:numPr>
    </w:pPr>
  </w:style>
  <w:style w:type="paragraph" w:customStyle="1" w:styleId="ActivitybulletBold10">
    <w:name w:val="Activitybullet + Bold1"/>
    <w:basedOn w:val="Activitybullet"/>
    <w:rsid w:val="00F675AA"/>
    <w:pPr>
      <w:numPr>
        <w:numId w:val="0"/>
      </w:numPr>
    </w:pPr>
    <w:rPr>
      <w:b/>
      <w:bCs/>
    </w:rPr>
  </w:style>
  <w:style w:type="numbering" w:customStyle="1" w:styleId="StyleNumbered">
    <w:name w:val="Style Numbered"/>
    <w:basedOn w:val="NoList"/>
    <w:rsid w:val="00F675AA"/>
  </w:style>
  <w:style w:type="numbering" w:customStyle="1" w:styleId="LetterBoldList">
    <w:name w:val="Letter Bold List"/>
    <w:basedOn w:val="NoList"/>
    <w:rsid w:val="00F675AA"/>
    <w:pPr>
      <w:numPr>
        <w:numId w:val="33"/>
      </w:numPr>
    </w:pPr>
  </w:style>
  <w:style w:type="numbering" w:customStyle="1" w:styleId="TopicalOutlineNumbers">
    <w:name w:val="Topical Outline Numbers"/>
    <w:rsid w:val="00F675AA"/>
    <w:pPr>
      <w:numPr>
        <w:numId w:val="34"/>
      </w:numPr>
    </w:pPr>
  </w:style>
  <w:style w:type="paragraph" w:customStyle="1" w:styleId="ActivitybulletRight">
    <w:name w:val="Activitybullet + Right"/>
    <w:basedOn w:val="Activitybullet"/>
    <w:rsid w:val="00F675AA"/>
    <w:pPr>
      <w:numPr>
        <w:numId w:val="0"/>
      </w:numPr>
      <w:jc w:val="right"/>
    </w:pPr>
  </w:style>
  <w:style w:type="table" w:styleId="TableGrid">
    <w:name w:val="Table Grid"/>
    <w:basedOn w:val="TableNormal"/>
    <w:rsid w:val="00FC7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har">
    <w:name w:val="Picture Char"/>
    <w:link w:val="Picture"/>
    <w:rsid w:val="00C2086C"/>
    <w:rPr>
      <w:rFonts w:ascii="Arial" w:hAnsi="Arial"/>
      <w:sz w:val="24"/>
      <w:lang w:val="en-US" w:eastAsia="en-US" w:bidi="ar-SA"/>
    </w:rPr>
  </w:style>
  <w:style w:type="character" w:customStyle="1" w:styleId="AnsKey16pt">
    <w:name w:val="Ans Key + 16 pt"/>
    <w:rsid w:val="00F675AA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0"/>
    <w:rsid w:val="00F675AA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F675AA"/>
    <w:rPr>
      <w:sz w:val="20"/>
    </w:rPr>
  </w:style>
  <w:style w:type="paragraph" w:customStyle="1" w:styleId="AlphaLowerCaseSub">
    <w:name w:val="AlphaLowerCaseSub"/>
    <w:basedOn w:val="activitynumbers0"/>
    <w:rsid w:val="00F675AA"/>
    <w:pPr>
      <w:numPr>
        <w:numId w:val="39"/>
      </w:numPr>
      <w:spacing w:after="0"/>
    </w:pPr>
  </w:style>
  <w:style w:type="paragraph" w:customStyle="1" w:styleId="NameWksheet">
    <w:name w:val="NameWksheet"/>
    <w:basedOn w:val="Normal"/>
    <w:rsid w:val="00F675AA"/>
    <w:pPr>
      <w:jc w:val="right"/>
    </w:pPr>
    <w:rPr>
      <w:b/>
    </w:rPr>
  </w:style>
  <w:style w:type="paragraph" w:customStyle="1" w:styleId="ActivitySubBullet">
    <w:name w:val="ActivitySubBullet"/>
    <w:basedOn w:val="Activitybullet"/>
    <w:rsid w:val="00F675AA"/>
  </w:style>
  <w:style w:type="paragraph" w:customStyle="1" w:styleId="PictureWorkshtLeft05">
    <w:name w:val="Picture Worksht Left:  0.5&quot;"/>
    <w:basedOn w:val="PictureCentered"/>
    <w:rsid w:val="00F675AA"/>
    <w:pPr>
      <w:ind w:left="720"/>
      <w:jc w:val="left"/>
    </w:pPr>
  </w:style>
  <w:style w:type="paragraph" w:customStyle="1" w:styleId="WKshtActivityBodyBold10pt">
    <w:name w:val="WKshtActivityBody+ Bold 10 pt"/>
    <w:basedOn w:val="ActivityBodyBold0"/>
    <w:rsid w:val="00F675AA"/>
    <w:pPr>
      <w:ind w:left="720"/>
    </w:pPr>
    <w:rPr>
      <w:rFonts w:cs="Times New Roman"/>
      <w:bCs/>
      <w:sz w:val="20"/>
    </w:rPr>
  </w:style>
  <w:style w:type="paragraph" w:customStyle="1" w:styleId="WkShtAnsKey">
    <w:name w:val="WkShtAnsKey"/>
    <w:basedOn w:val="Normal"/>
    <w:rsid w:val="00F675AA"/>
    <w:pPr>
      <w:ind w:left="1440" w:hanging="720"/>
    </w:pPr>
    <w:rPr>
      <w:b/>
      <w:color w:val="FF0000"/>
    </w:rPr>
  </w:style>
  <w:style w:type="paragraph" w:customStyle="1" w:styleId="ActivityBulletHyperListing">
    <w:name w:val="ActivityBullet HyperListing"/>
    <w:basedOn w:val="ActivityBulletBold0"/>
    <w:rsid w:val="00F675AA"/>
    <w:pPr>
      <w:numPr>
        <w:numId w:val="0"/>
      </w:numPr>
      <w:spacing w:after="120"/>
      <w:contextualSpacing w:val="0"/>
    </w:pPr>
  </w:style>
  <w:style w:type="paragraph" w:customStyle="1" w:styleId="ActSubLetHyperList">
    <w:name w:val="ActSubLet HyperList"/>
    <w:basedOn w:val="ActivitySubLetterBold"/>
    <w:rsid w:val="00F675AA"/>
  </w:style>
  <w:style w:type="paragraph" w:customStyle="1" w:styleId="ActivitySubLetHLItalic">
    <w:name w:val="ActivitySubLetHL + Italic"/>
    <w:basedOn w:val="ActivitySubLetter"/>
    <w:rsid w:val="00F675AA"/>
    <w:pPr>
      <w:numPr>
        <w:numId w:val="40"/>
      </w:numPr>
    </w:pPr>
    <w:rPr>
      <w:i/>
      <w:iCs/>
    </w:rPr>
  </w:style>
  <w:style w:type="paragraph" w:customStyle="1" w:styleId="InstrResListNotBold">
    <w:name w:val="InstrResList + Not Bold"/>
    <w:basedOn w:val="InstrResList"/>
    <w:rsid w:val="00F675AA"/>
    <w:rPr>
      <w:b w:val="0"/>
      <w:bCs w:val="0"/>
    </w:rPr>
  </w:style>
  <w:style w:type="paragraph" w:customStyle="1" w:styleId="MatrixEntries">
    <w:name w:val="Matrix Entries"/>
    <w:basedOn w:val="Normal"/>
    <w:rsid w:val="00F675AA"/>
    <w:pPr>
      <w:jc w:val="center"/>
    </w:pPr>
    <w:rPr>
      <w:b/>
      <w:sz w:val="20"/>
    </w:rPr>
  </w:style>
  <w:style w:type="character" w:customStyle="1" w:styleId="ActivityBodyChar">
    <w:name w:val="ActivityBody Char"/>
    <w:link w:val="ActivityBody0"/>
    <w:rsid w:val="00D518EF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BodyItalicChar">
    <w:name w:val="ActivityBody + Italic Char"/>
    <w:link w:val="ActivityBodyItalic0"/>
    <w:rsid w:val="00D518EF"/>
    <w:rPr>
      <w:rFonts w:ascii="Arial" w:hAnsi="Arial" w:cs="Arial"/>
      <w:i/>
      <w:iCs/>
      <w:sz w:val="24"/>
      <w:szCs w:val="24"/>
      <w:lang w:val="en-US" w:eastAsia="en-US" w:bidi="ar-SA"/>
    </w:rPr>
  </w:style>
  <w:style w:type="character" w:customStyle="1" w:styleId="ActivityBodyBoldChar">
    <w:name w:val="Activity Body + Bold Char"/>
    <w:link w:val="ActivityBodyBold0"/>
    <w:rsid w:val="00D518EF"/>
    <w:rPr>
      <w:rFonts w:ascii="Arial" w:hAnsi="Arial" w:cs="Arial"/>
      <w:b/>
      <w:sz w:val="24"/>
      <w:lang w:val="en-US" w:eastAsia="en-US" w:bidi="ar-SA"/>
    </w:rPr>
  </w:style>
  <w:style w:type="character" w:customStyle="1" w:styleId="FooterChar">
    <w:name w:val="Footer Char"/>
    <w:link w:val="Footer"/>
    <w:rsid w:val="0099457F"/>
    <w:rPr>
      <w:rFonts w:ascii="Arial" w:hAnsi="Arial"/>
      <w:szCs w:val="24"/>
    </w:rPr>
  </w:style>
  <w:style w:type="paragraph" w:styleId="NormalWeb">
    <w:name w:val="Normal (Web)"/>
    <w:basedOn w:val="Normal"/>
    <w:uiPriority w:val="99"/>
    <w:semiHidden/>
    <w:unhideWhenUsed/>
    <w:rsid w:val="001130D4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113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30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me\Application%20Data\Microsoft\Templates\PLTW_Protoco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1895E-E96D-4B25-91CC-A82D00154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PLTW_Protocols</Template>
  <TotalTime>1249</TotalTime>
  <Pages>12</Pages>
  <Words>1207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2.4 Multi-View Sketching Answer Key</vt:lpstr>
    </vt:vector>
  </TitlesOfParts>
  <Company>Project Lead The Way, Inc.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2.4 Multi-View Sketching Answer Key</dc:title>
  <dc:subject>IED - Lesson 2.4</dc:subject>
  <dc:creator>Brett Igoe</dc:creator>
  <cp:lastModifiedBy>Brett Igoe</cp:lastModifiedBy>
  <cp:revision>18</cp:revision>
  <cp:lastPrinted>2012-05-24T18:04:00Z</cp:lastPrinted>
  <dcterms:created xsi:type="dcterms:W3CDTF">2016-10-23T00:14:00Z</dcterms:created>
  <dcterms:modified xsi:type="dcterms:W3CDTF">2018-01-25T18:56:00Z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884866952</vt:i4>
  </property>
  <property fmtid="{D5CDD505-2E9C-101B-9397-08002B2CF9AE}" pid="3" name="_NewReviewCycle">
    <vt:lpwstr/>
  </property>
  <property fmtid="{D5CDD505-2E9C-101B-9397-08002B2CF9AE}" pid="4" name="_EmailSubject">
    <vt:lpwstr>Lesson 1.2 more activities</vt:lpwstr>
  </property>
  <property fmtid="{D5CDD505-2E9C-101B-9397-08002B2CF9AE}" pid="5" name="_AuthorEmail">
    <vt:lpwstr>pampltw@earthlink.net</vt:lpwstr>
  </property>
  <property fmtid="{D5CDD505-2E9C-101B-9397-08002B2CF9AE}" pid="6" name="_AuthorEmailDisplayName">
    <vt:lpwstr>Pam Newberry</vt:lpwstr>
  </property>
  <property fmtid="{D5CDD505-2E9C-101B-9397-08002B2CF9AE}" pid="7" name="_ReviewingToolsShownOnce">
    <vt:lpwstr/>
  </property>
</Properties>
</file>